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Spec="center" w:tblpY="1"/>
        <w:tblOverlap w:val="never"/>
        <w:tblW w:w="10715" w:type="dxa"/>
        <w:tblLook w:val="01E0" w:firstRow="1" w:lastRow="1" w:firstColumn="1" w:lastColumn="1" w:noHBand="0" w:noVBand="0"/>
      </w:tblPr>
      <w:tblGrid>
        <w:gridCol w:w="2693"/>
        <w:gridCol w:w="5329"/>
        <w:gridCol w:w="2693"/>
      </w:tblGrid>
      <w:tr w:rsidR="003B3CE3" w14:paraId="280CA307" w14:textId="77777777" w:rsidTr="007F3F6E">
        <w:trPr>
          <w:trHeight w:val="140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4EF2" w14:textId="77777777" w:rsidR="003B3CE3" w:rsidRPr="000B2A0C" w:rsidRDefault="007B5961" w:rsidP="007F3F6E">
            <w:pPr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color w:val="0000FF"/>
                <w:sz w:val="20"/>
                <w:szCs w:val="20"/>
                <w:lang w:eastAsia="cs-CZ"/>
              </w:rPr>
              <w:drawing>
                <wp:inline distT="0" distB="0" distL="0" distR="0" wp14:anchorId="1152BBD9" wp14:editId="2DFD3565">
                  <wp:extent cx="1009650" cy="904875"/>
                  <wp:effectExtent l="0" t="0" r="0" b="9525"/>
                  <wp:docPr id="1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2B5" w14:textId="77777777" w:rsidR="003B3CE3" w:rsidRPr="008D5BFB" w:rsidRDefault="003B3CE3" w:rsidP="007F3F6E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8D5BFB">
              <w:rPr>
                <w:color w:val="000000"/>
                <w:sz w:val="24"/>
                <w:szCs w:val="24"/>
              </w:rPr>
              <w:t>Základní škola, Brno, Gajdošova 3</w:t>
            </w:r>
            <w:r w:rsidRPr="008D5BFB">
              <w:rPr>
                <w:color w:val="000000"/>
                <w:sz w:val="24"/>
                <w:szCs w:val="24"/>
              </w:rPr>
              <w:br/>
            </w:r>
            <w:r w:rsidRPr="008D5BFB">
              <w:rPr>
                <w:color w:val="000000"/>
                <w:sz w:val="28"/>
                <w:szCs w:val="28"/>
              </w:rPr>
              <w:t>DOKUMENTACE ŠKOLY</w:t>
            </w:r>
          </w:p>
          <w:p w14:paraId="1EE2DDD2" w14:textId="77777777" w:rsidR="003B3CE3" w:rsidRPr="002433D5" w:rsidRDefault="007B5961" w:rsidP="003B3C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Vnitřní</w:t>
            </w:r>
            <w:r w:rsidR="003B3CE3">
              <w:rPr>
                <w:b/>
                <w:sz w:val="24"/>
                <w:szCs w:val="24"/>
              </w:rPr>
              <w:t xml:space="preserve"> řád školní jídelny</w:t>
            </w:r>
            <w:r w:rsidR="003B3CE3" w:rsidRPr="008D5BFB">
              <w:rPr>
                <w:b/>
                <w:sz w:val="24"/>
                <w:szCs w:val="24"/>
              </w:rPr>
              <w:t xml:space="preserve"> </w:t>
            </w:r>
            <w:r w:rsidR="003B3CE3">
              <w:rPr>
                <w:b/>
                <w:sz w:val="24"/>
                <w:szCs w:val="24"/>
              </w:rPr>
              <w:br/>
            </w:r>
            <w:r w:rsidR="003B3CE3">
              <w:rPr>
                <w:i/>
                <w:sz w:val="18"/>
                <w:szCs w:val="18"/>
              </w:rPr>
              <w:t>směrnice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82A1" w14:textId="77777777" w:rsidR="003B3CE3" w:rsidRPr="002433D5" w:rsidRDefault="003B3CE3" w:rsidP="007F3F6E">
            <w:pPr>
              <w:spacing w:after="0" w:line="240" w:lineRule="auto"/>
              <w:rPr>
                <w:sz w:val="20"/>
                <w:szCs w:val="20"/>
              </w:rPr>
            </w:pPr>
            <w:r w:rsidRPr="002433D5">
              <w:rPr>
                <w:sz w:val="20"/>
                <w:szCs w:val="20"/>
              </w:rPr>
              <w:t>Číslo jednací:</w:t>
            </w:r>
          </w:p>
          <w:p w14:paraId="2AF41CF4" w14:textId="2AAF85DC" w:rsidR="003B3CE3" w:rsidRPr="002433D5" w:rsidRDefault="009B1C5D" w:rsidP="007F3F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3B3CE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13</w:t>
            </w:r>
            <w:r w:rsidR="002C61D5">
              <w:rPr>
                <w:sz w:val="20"/>
                <w:szCs w:val="20"/>
              </w:rPr>
              <w:t>/</w:t>
            </w:r>
            <w:r w:rsidR="003B3CE3">
              <w:rPr>
                <w:sz w:val="20"/>
                <w:szCs w:val="20"/>
              </w:rPr>
              <w:t>20</w:t>
            </w:r>
            <w:r w:rsidR="002C61D5">
              <w:rPr>
                <w:sz w:val="20"/>
                <w:szCs w:val="20"/>
              </w:rPr>
              <w:t>2</w:t>
            </w:r>
            <w:r w:rsidR="00D318A9">
              <w:rPr>
                <w:sz w:val="20"/>
                <w:szCs w:val="20"/>
              </w:rPr>
              <w:t>6</w:t>
            </w:r>
            <w:r w:rsidR="002C61D5">
              <w:rPr>
                <w:sz w:val="20"/>
                <w:szCs w:val="20"/>
              </w:rPr>
              <w:t>0</w:t>
            </w:r>
            <w:r w:rsidR="006D4A11">
              <w:rPr>
                <w:sz w:val="20"/>
                <w:szCs w:val="20"/>
              </w:rPr>
              <w:t>8</w:t>
            </w:r>
            <w:r w:rsidR="00714F4F">
              <w:rPr>
                <w:sz w:val="20"/>
                <w:szCs w:val="20"/>
              </w:rPr>
              <w:t>31</w:t>
            </w:r>
          </w:p>
          <w:p w14:paraId="72077489" w14:textId="77777777" w:rsidR="003B3CE3" w:rsidRDefault="003B3CE3" w:rsidP="007F3F6E">
            <w:pPr>
              <w:spacing w:after="0" w:line="240" w:lineRule="auto"/>
              <w:rPr>
                <w:sz w:val="20"/>
                <w:szCs w:val="20"/>
              </w:rPr>
            </w:pPr>
          </w:p>
          <w:p w14:paraId="230EA754" w14:textId="77777777" w:rsidR="003B3CE3" w:rsidRPr="002433D5" w:rsidRDefault="003B3CE3" w:rsidP="007F3F6E">
            <w:pPr>
              <w:spacing w:after="0" w:line="240" w:lineRule="auto"/>
              <w:rPr>
                <w:sz w:val="20"/>
                <w:szCs w:val="20"/>
              </w:rPr>
            </w:pPr>
            <w:r w:rsidRPr="002433D5">
              <w:rPr>
                <w:sz w:val="20"/>
                <w:szCs w:val="20"/>
              </w:rPr>
              <w:t xml:space="preserve">Počet </w:t>
            </w:r>
            <w:proofErr w:type="gramStart"/>
            <w:r w:rsidRPr="002433D5">
              <w:rPr>
                <w:sz w:val="20"/>
                <w:szCs w:val="20"/>
              </w:rPr>
              <w:t xml:space="preserve">stran:  </w:t>
            </w:r>
            <w:r w:rsidR="002C61D5">
              <w:rPr>
                <w:sz w:val="20"/>
                <w:szCs w:val="20"/>
              </w:rPr>
              <w:t>6</w:t>
            </w:r>
            <w:proofErr w:type="gramEnd"/>
          </w:p>
          <w:p w14:paraId="0436093A" w14:textId="17793482" w:rsidR="003B3CE3" w:rsidRPr="002433D5" w:rsidRDefault="003B3CE3" w:rsidP="007F3F6E">
            <w:pPr>
              <w:spacing w:after="0" w:line="240" w:lineRule="auto"/>
              <w:rPr>
                <w:sz w:val="20"/>
                <w:szCs w:val="20"/>
              </w:rPr>
            </w:pPr>
            <w:r w:rsidRPr="002433D5">
              <w:rPr>
                <w:sz w:val="20"/>
                <w:szCs w:val="20"/>
              </w:rPr>
              <w:t xml:space="preserve">Počet příloh: </w:t>
            </w:r>
            <w:r w:rsidR="004A39B5">
              <w:rPr>
                <w:sz w:val="20"/>
                <w:szCs w:val="20"/>
              </w:rPr>
              <w:t>0</w:t>
            </w:r>
          </w:p>
        </w:tc>
      </w:tr>
    </w:tbl>
    <w:p w14:paraId="07D71CC9" w14:textId="77777777" w:rsidR="00DB4FE0" w:rsidRDefault="00DB4FE0" w:rsidP="005123AC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62780B4E" w14:textId="77777777" w:rsidR="001E63B5" w:rsidRDefault="001E63B5" w:rsidP="00765347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I. Úvodní ustanovení</w:t>
      </w:r>
    </w:p>
    <w:p w14:paraId="3256A9B2" w14:textId="77777777" w:rsidR="001E63B5" w:rsidRPr="001E63B5" w:rsidRDefault="001E63B5" w:rsidP="005A721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1E63B5">
        <w:rPr>
          <w:bCs/>
          <w:sz w:val="24"/>
          <w:szCs w:val="24"/>
        </w:rPr>
        <w:t xml:space="preserve">Vnitřní řád školní jídelny je soubor pravidel a opatření spojených s provozem školní jídelny určené ke stravování žáků ZŠ, zaměstnanců školy a ostatních strávníků. </w:t>
      </w:r>
    </w:p>
    <w:p w14:paraId="41B8DCE4" w14:textId="77777777" w:rsidR="001E63B5" w:rsidRPr="001E63B5" w:rsidRDefault="001E63B5" w:rsidP="005A721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1E63B5">
        <w:rPr>
          <w:bCs/>
          <w:sz w:val="24"/>
          <w:szCs w:val="24"/>
        </w:rPr>
        <w:t>Vnitřní řád školní jídelny je závazný pro všechny osoby, které se stravují ve školní jídelně, v případě nezletilých žáků i pro jejich zákonné zástupce.</w:t>
      </w:r>
    </w:p>
    <w:p w14:paraId="3080097B" w14:textId="77777777" w:rsidR="001E63B5" w:rsidRPr="001E63B5" w:rsidRDefault="001E63B5" w:rsidP="001E63B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bCs/>
          <w:sz w:val="24"/>
          <w:szCs w:val="24"/>
        </w:rPr>
      </w:pPr>
      <w:r w:rsidRPr="001E63B5">
        <w:rPr>
          <w:bCs/>
          <w:sz w:val="24"/>
          <w:szCs w:val="24"/>
        </w:rPr>
        <w:t>Školní jídelna zajišťuje stravu pro:</w:t>
      </w:r>
    </w:p>
    <w:p w14:paraId="3AF885BB" w14:textId="77777777" w:rsidR="001E63B5" w:rsidRPr="001E63B5" w:rsidRDefault="001E63B5" w:rsidP="001E63B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Cs/>
          <w:sz w:val="24"/>
          <w:szCs w:val="24"/>
        </w:rPr>
      </w:pPr>
      <w:r w:rsidRPr="001E63B5">
        <w:rPr>
          <w:bCs/>
          <w:sz w:val="24"/>
          <w:szCs w:val="24"/>
        </w:rPr>
        <w:t>vlastní zaměstnance – svačiny, obědy</w:t>
      </w:r>
    </w:p>
    <w:p w14:paraId="6B2F2CCD" w14:textId="77777777" w:rsidR="001E63B5" w:rsidRDefault="001E63B5" w:rsidP="001E63B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Cs/>
          <w:sz w:val="24"/>
          <w:szCs w:val="24"/>
        </w:rPr>
      </w:pPr>
      <w:r w:rsidRPr="001E63B5">
        <w:rPr>
          <w:bCs/>
          <w:sz w:val="24"/>
          <w:szCs w:val="24"/>
        </w:rPr>
        <w:t>žáky základní školy – svačiny, obědy</w:t>
      </w:r>
    </w:p>
    <w:p w14:paraId="2051B566" w14:textId="5B3E05FC" w:rsidR="00D40CBD" w:rsidRPr="00CE0EC5" w:rsidRDefault="00CE0EC5" w:rsidP="001E63B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Cs/>
          <w:sz w:val="24"/>
          <w:szCs w:val="24"/>
        </w:rPr>
      </w:pPr>
      <w:r w:rsidRPr="00CE0EC5">
        <w:rPr>
          <w:bCs/>
          <w:sz w:val="24"/>
          <w:szCs w:val="24"/>
        </w:rPr>
        <w:t xml:space="preserve">děti </w:t>
      </w:r>
      <w:r w:rsidR="00D40CBD" w:rsidRPr="00CE0EC5">
        <w:rPr>
          <w:bCs/>
          <w:sz w:val="24"/>
          <w:szCs w:val="24"/>
        </w:rPr>
        <w:t xml:space="preserve">DS </w:t>
      </w:r>
      <w:r w:rsidRPr="00CE0EC5">
        <w:rPr>
          <w:bCs/>
          <w:sz w:val="24"/>
          <w:szCs w:val="24"/>
        </w:rPr>
        <w:t>GAIA</w:t>
      </w:r>
      <w:r>
        <w:rPr>
          <w:bCs/>
          <w:sz w:val="24"/>
          <w:szCs w:val="24"/>
        </w:rPr>
        <w:t xml:space="preserve"> – celodenní stravování (2x svačina, oběd)</w:t>
      </w:r>
      <w:r w:rsidR="00D40CBD" w:rsidRPr="00CE0EC5">
        <w:rPr>
          <w:bCs/>
          <w:sz w:val="24"/>
          <w:szCs w:val="24"/>
        </w:rPr>
        <w:t xml:space="preserve"> </w:t>
      </w:r>
    </w:p>
    <w:p w14:paraId="7E8C72D6" w14:textId="6A58A900" w:rsidR="005A721B" w:rsidRPr="005A721B" w:rsidRDefault="001E63B5" w:rsidP="005A721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sz w:val="24"/>
          <w:szCs w:val="24"/>
        </w:rPr>
      </w:pPr>
      <w:r w:rsidRPr="001E63B5">
        <w:rPr>
          <w:bCs/>
          <w:sz w:val="24"/>
          <w:szCs w:val="24"/>
        </w:rPr>
        <w:t xml:space="preserve">jiné osoby (cizí strávníky) v rámci doplňkové činnosti </w:t>
      </w:r>
      <w:r w:rsidR="00714F4F">
        <w:rPr>
          <w:bCs/>
          <w:sz w:val="24"/>
          <w:szCs w:val="24"/>
        </w:rPr>
        <w:t>–</w:t>
      </w:r>
      <w:r w:rsidRPr="001E63B5">
        <w:rPr>
          <w:bCs/>
          <w:sz w:val="24"/>
          <w:szCs w:val="24"/>
        </w:rPr>
        <w:t xml:space="preserve"> obědy</w:t>
      </w:r>
    </w:p>
    <w:p w14:paraId="42BF3F75" w14:textId="76A73BA5" w:rsidR="005A721B" w:rsidRPr="00D40CBD" w:rsidRDefault="005A721B" w:rsidP="005A721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Š</w:t>
      </w:r>
      <w:r w:rsidRPr="005A721B">
        <w:rPr>
          <w:sz w:val="24"/>
          <w:szCs w:val="24"/>
        </w:rPr>
        <w:t xml:space="preserve">kolní jídelna poskytuje také dietní stravování. Příprava dietního stravování pro žáky se řídí samostatným vnitřním předpisem, který mají žáci a zákonní zástupci přístupný v elektronickém systému školy (Směrnice pro dietní stravování č. 05.04.15). V případech, kdy nelze dietním požadavkům vyhovět, je možná donáška vlastních jídel na základě dohody o donášce vlastního jídla. </w:t>
      </w:r>
      <w:r w:rsidR="00D40CBD" w:rsidRPr="00CE0EC5">
        <w:rPr>
          <w:sz w:val="24"/>
          <w:szCs w:val="24"/>
        </w:rPr>
        <w:t>Dietní</w:t>
      </w:r>
      <w:r w:rsidR="00D40CBD">
        <w:rPr>
          <w:sz w:val="24"/>
          <w:szCs w:val="24"/>
        </w:rPr>
        <w:t xml:space="preserve"> s</w:t>
      </w:r>
      <w:r w:rsidRPr="005A721B">
        <w:rPr>
          <w:sz w:val="24"/>
          <w:szCs w:val="24"/>
        </w:rPr>
        <w:t xml:space="preserve">trava donesená z domova se ohřívaná a podává ve školní jídelně podle platných hygienických předpisů. </w:t>
      </w:r>
    </w:p>
    <w:p w14:paraId="420A1A34" w14:textId="77777777" w:rsidR="001E63B5" w:rsidRDefault="001E63B5" w:rsidP="00765347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II. </w:t>
      </w:r>
      <w:r w:rsidRPr="001E63B5">
        <w:rPr>
          <w:b/>
          <w:bCs/>
          <w:sz w:val="24"/>
          <w:szCs w:val="24"/>
        </w:rPr>
        <w:t>Práva a povinnosti strávníků, zákonných zástupců a zaměstnanců školní jídelny</w:t>
      </w:r>
    </w:p>
    <w:p w14:paraId="189C2498" w14:textId="77777777" w:rsidR="001E63B5" w:rsidRPr="001E63B5" w:rsidRDefault="001E63B5" w:rsidP="00765347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 w:rsidRPr="001E63B5">
        <w:rPr>
          <w:b/>
          <w:bCs/>
          <w:sz w:val="24"/>
          <w:szCs w:val="24"/>
        </w:rPr>
        <w:t>Práva žáků:</w:t>
      </w:r>
    </w:p>
    <w:p w14:paraId="39349DAE" w14:textId="77777777" w:rsidR="00D74E93" w:rsidRDefault="00D74E93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>Žák má právo přihlásit se ke stravování ve školní jídelně.</w:t>
      </w:r>
    </w:p>
    <w:p w14:paraId="3291FA79" w14:textId="77777777" w:rsidR="00D74E93" w:rsidRDefault="00D74E93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>Ve dnech, kdy se účastní výuky má žák právo na oběd za dotovanou cenu (hradí jen náklady na potraviny podle platného ceníku).</w:t>
      </w:r>
    </w:p>
    <w:p w14:paraId="2542BAC4" w14:textId="77777777" w:rsidR="001E63B5" w:rsidRDefault="004255D5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Žák má právo na </w:t>
      </w:r>
      <w:r w:rsidR="001E63B5" w:rsidRPr="001E63B5">
        <w:rPr>
          <w:bCs/>
          <w:sz w:val="24"/>
          <w:szCs w:val="24"/>
        </w:rPr>
        <w:t>kvalitní strav</w:t>
      </w:r>
      <w:r w:rsidR="00D74E93">
        <w:rPr>
          <w:bCs/>
          <w:sz w:val="24"/>
          <w:szCs w:val="24"/>
        </w:rPr>
        <w:t>u</w:t>
      </w:r>
      <w:r w:rsidR="001E63B5" w:rsidRPr="001E63B5">
        <w:rPr>
          <w:bCs/>
          <w:sz w:val="24"/>
          <w:szCs w:val="24"/>
        </w:rPr>
        <w:t xml:space="preserve"> odpovídající množství a</w:t>
      </w:r>
      <w:r w:rsidR="00D74E93">
        <w:rPr>
          <w:bCs/>
          <w:sz w:val="24"/>
          <w:szCs w:val="24"/>
        </w:rPr>
        <w:t xml:space="preserve"> odpovídajícího </w:t>
      </w:r>
      <w:r w:rsidR="001E63B5" w:rsidRPr="001E63B5">
        <w:rPr>
          <w:bCs/>
          <w:sz w:val="24"/>
          <w:szCs w:val="24"/>
        </w:rPr>
        <w:t>nutričního složení</w:t>
      </w:r>
      <w:r w:rsidR="00D74E93">
        <w:rPr>
          <w:bCs/>
          <w:sz w:val="24"/>
          <w:szCs w:val="24"/>
        </w:rPr>
        <w:t xml:space="preserve"> dle platných norem (spotřební koš).</w:t>
      </w:r>
    </w:p>
    <w:p w14:paraId="0C03BDA2" w14:textId="2F4A0949" w:rsidR="001E63B5" w:rsidRDefault="004255D5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Žák může </w:t>
      </w:r>
      <w:r w:rsidR="001E63B5" w:rsidRPr="001E63B5">
        <w:rPr>
          <w:bCs/>
          <w:sz w:val="24"/>
          <w:szCs w:val="24"/>
        </w:rPr>
        <w:t>požádat o pomoc dohlížející a zaměstnance ŠJ při řešení vzniklého problému (např. rozbití nádobí či rozlití jídla)</w:t>
      </w:r>
      <w:r w:rsidR="00AE0DA4">
        <w:rPr>
          <w:bCs/>
          <w:sz w:val="24"/>
          <w:szCs w:val="24"/>
        </w:rPr>
        <w:t>.</w:t>
      </w:r>
      <w:r w:rsidR="001E63B5" w:rsidRPr="001E63B5">
        <w:rPr>
          <w:bCs/>
          <w:sz w:val="24"/>
          <w:szCs w:val="24"/>
        </w:rPr>
        <w:t xml:space="preserve"> </w:t>
      </w:r>
    </w:p>
    <w:p w14:paraId="511E9A19" w14:textId="2460E217" w:rsidR="00AE0DA4" w:rsidRDefault="00AE0DA4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>V jídelně je možné v době výdeje konzumovat vlastní pokrm, ale za kvalitu a zdravotní nezávadnost tohoto pokrmu neodpovídá školní jídelna ani takto donesené jídlo neohřívá, neupravuje ani neskladuje.</w:t>
      </w:r>
      <w:r w:rsidR="006D4A11">
        <w:rPr>
          <w:bCs/>
          <w:sz w:val="24"/>
          <w:szCs w:val="24"/>
        </w:rPr>
        <w:t xml:space="preserve"> Toto se netýká žáků, kteří májí schválené dietní stravování.</w:t>
      </w:r>
      <w:r w:rsidR="00D318A9">
        <w:rPr>
          <w:bCs/>
          <w:sz w:val="24"/>
          <w:szCs w:val="24"/>
        </w:rPr>
        <w:t xml:space="preserve"> I pro konzumaci vlastního jídla je nutné, aby byl žák přihlášen do školní jídelny.</w:t>
      </w:r>
    </w:p>
    <w:p w14:paraId="068EADD2" w14:textId="77777777" w:rsidR="001E63B5" w:rsidRPr="001E63B5" w:rsidRDefault="001E63B5" w:rsidP="00765347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 w:rsidRPr="001E63B5">
        <w:rPr>
          <w:b/>
          <w:bCs/>
          <w:sz w:val="24"/>
          <w:szCs w:val="24"/>
        </w:rPr>
        <w:t>Povinnosti žáků:</w:t>
      </w:r>
    </w:p>
    <w:p w14:paraId="2AAF0D15" w14:textId="77777777" w:rsidR="001E63B5" w:rsidRDefault="00D74E93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>Žák dodržuje pokyny</w:t>
      </w:r>
      <w:r w:rsidR="001E63B5" w:rsidRPr="001E63B5">
        <w:rPr>
          <w:bCs/>
          <w:sz w:val="24"/>
          <w:szCs w:val="24"/>
        </w:rPr>
        <w:t xml:space="preserve"> k ochraně zdraví a bezpečnosti</w:t>
      </w:r>
      <w:r>
        <w:rPr>
          <w:bCs/>
          <w:sz w:val="24"/>
          <w:szCs w:val="24"/>
        </w:rPr>
        <w:t xml:space="preserve"> (viz bod III)</w:t>
      </w:r>
      <w:r w:rsidR="00D65FEC">
        <w:rPr>
          <w:bCs/>
          <w:sz w:val="24"/>
          <w:szCs w:val="24"/>
        </w:rPr>
        <w:t>.</w:t>
      </w:r>
    </w:p>
    <w:p w14:paraId="1895B686" w14:textId="77777777" w:rsidR="001E63B5" w:rsidRDefault="00D74E93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Š</w:t>
      </w:r>
      <w:r w:rsidR="001E63B5" w:rsidRPr="001E63B5">
        <w:rPr>
          <w:bCs/>
          <w:sz w:val="24"/>
          <w:szCs w:val="24"/>
        </w:rPr>
        <w:t>et</w:t>
      </w:r>
      <w:r>
        <w:rPr>
          <w:bCs/>
          <w:sz w:val="24"/>
          <w:szCs w:val="24"/>
        </w:rPr>
        <w:t>rně</w:t>
      </w:r>
      <w:r w:rsidR="001E63B5" w:rsidRPr="001E63B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zachází se </w:t>
      </w:r>
      <w:r w:rsidR="001E63B5" w:rsidRPr="001E63B5">
        <w:rPr>
          <w:bCs/>
          <w:sz w:val="24"/>
          <w:szCs w:val="24"/>
        </w:rPr>
        <w:t>zařízení</w:t>
      </w:r>
      <w:r>
        <w:rPr>
          <w:bCs/>
          <w:sz w:val="24"/>
          <w:szCs w:val="24"/>
        </w:rPr>
        <w:t>m</w:t>
      </w:r>
      <w:r w:rsidR="001E63B5" w:rsidRPr="001E63B5">
        <w:rPr>
          <w:bCs/>
          <w:sz w:val="24"/>
          <w:szCs w:val="24"/>
        </w:rPr>
        <w:t xml:space="preserve"> a vybavení</w:t>
      </w:r>
      <w:r>
        <w:rPr>
          <w:bCs/>
          <w:sz w:val="24"/>
          <w:szCs w:val="24"/>
        </w:rPr>
        <w:t>m</w:t>
      </w:r>
      <w:r w:rsidR="001E63B5" w:rsidRPr="001E63B5">
        <w:rPr>
          <w:bCs/>
          <w:sz w:val="24"/>
          <w:szCs w:val="24"/>
        </w:rPr>
        <w:t xml:space="preserve"> školní jídelny</w:t>
      </w:r>
      <w:r>
        <w:rPr>
          <w:bCs/>
          <w:sz w:val="24"/>
          <w:szCs w:val="24"/>
        </w:rPr>
        <w:t xml:space="preserve"> (viz bod IV)</w:t>
      </w:r>
      <w:r w:rsidR="00D65FEC">
        <w:rPr>
          <w:bCs/>
          <w:sz w:val="24"/>
          <w:szCs w:val="24"/>
        </w:rPr>
        <w:t>.</w:t>
      </w:r>
    </w:p>
    <w:p w14:paraId="4287E8A1" w14:textId="77777777" w:rsidR="001E63B5" w:rsidRDefault="00D65FEC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>R</w:t>
      </w:r>
      <w:r w:rsidR="001E63B5" w:rsidRPr="001E63B5">
        <w:rPr>
          <w:bCs/>
          <w:sz w:val="24"/>
          <w:szCs w:val="24"/>
        </w:rPr>
        <w:t>espekt</w:t>
      </w:r>
      <w:r>
        <w:rPr>
          <w:bCs/>
          <w:sz w:val="24"/>
          <w:szCs w:val="24"/>
        </w:rPr>
        <w:t>uje</w:t>
      </w:r>
      <w:r w:rsidR="001E63B5" w:rsidRPr="001E63B5">
        <w:rPr>
          <w:bCs/>
          <w:sz w:val="24"/>
          <w:szCs w:val="24"/>
        </w:rPr>
        <w:t xml:space="preserve"> pokyny dohledu a všech zaměstnanců školní jídelny</w:t>
      </w:r>
      <w:r>
        <w:rPr>
          <w:bCs/>
          <w:sz w:val="24"/>
          <w:szCs w:val="24"/>
        </w:rPr>
        <w:t>.</w:t>
      </w:r>
    </w:p>
    <w:p w14:paraId="72F439EF" w14:textId="77777777" w:rsidR="001E63B5" w:rsidRDefault="00D65FEC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1E63B5" w:rsidRPr="001E63B5">
        <w:rPr>
          <w:bCs/>
          <w:sz w:val="24"/>
          <w:szCs w:val="24"/>
        </w:rPr>
        <w:t>održovat zásady slušného chování a kulturního stolování</w:t>
      </w:r>
      <w:r>
        <w:rPr>
          <w:bCs/>
          <w:sz w:val="24"/>
          <w:szCs w:val="24"/>
        </w:rPr>
        <w:t>.</w:t>
      </w:r>
    </w:p>
    <w:p w14:paraId="1E5F70AD" w14:textId="77777777" w:rsidR="001E63B5" w:rsidRPr="001E63B5" w:rsidRDefault="001E63B5" w:rsidP="00765347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 w:rsidRPr="001E63B5">
        <w:rPr>
          <w:b/>
          <w:bCs/>
          <w:sz w:val="24"/>
          <w:szCs w:val="24"/>
        </w:rPr>
        <w:t>Práva zákonných zástupců:</w:t>
      </w:r>
    </w:p>
    <w:p w14:paraId="4E725139" w14:textId="77777777" w:rsidR="001E63B5" w:rsidRDefault="001E63B5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 w:rsidRPr="001E63B5">
        <w:rPr>
          <w:bCs/>
          <w:sz w:val="24"/>
          <w:szCs w:val="24"/>
        </w:rPr>
        <w:t>informace o jídelním lístku, kvalitě a způsobu přípravy</w:t>
      </w:r>
    </w:p>
    <w:p w14:paraId="12A2D046" w14:textId="77777777" w:rsidR="001E63B5" w:rsidRDefault="001E63B5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 w:rsidRPr="001E63B5">
        <w:rPr>
          <w:bCs/>
          <w:sz w:val="24"/>
          <w:szCs w:val="24"/>
        </w:rPr>
        <w:t>dávat podněty k činnosti školní jídelny</w:t>
      </w:r>
    </w:p>
    <w:p w14:paraId="0B1CDBBC" w14:textId="77777777" w:rsidR="001E63B5" w:rsidRPr="001E63B5" w:rsidRDefault="001E63B5" w:rsidP="00765347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 w:rsidRPr="001E63B5">
        <w:rPr>
          <w:b/>
          <w:bCs/>
          <w:sz w:val="24"/>
          <w:szCs w:val="24"/>
        </w:rPr>
        <w:t>Povinnosti zákonných zástupců:</w:t>
      </w:r>
    </w:p>
    <w:p w14:paraId="6D2667A7" w14:textId="77777777" w:rsidR="001E63B5" w:rsidRDefault="001E63B5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 w:rsidRPr="001E63B5">
        <w:rPr>
          <w:bCs/>
          <w:sz w:val="24"/>
          <w:szCs w:val="24"/>
        </w:rPr>
        <w:t>včas každý měsíc provést úhradu stravného</w:t>
      </w:r>
    </w:p>
    <w:p w14:paraId="75635FE2" w14:textId="77777777" w:rsidR="001E63B5" w:rsidRDefault="001E63B5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 w:rsidRPr="001E63B5">
        <w:rPr>
          <w:bCs/>
          <w:sz w:val="24"/>
          <w:szCs w:val="24"/>
        </w:rPr>
        <w:t>včas odhlašovat stravu při nepřítomnosti dítěte ve škole</w:t>
      </w:r>
    </w:p>
    <w:p w14:paraId="006268CD" w14:textId="77777777" w:rsidR="001E63B5" w:rsidRDefault="001E63B5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 w:rsidRPr="001E63B5">
        <w:rPr>
          <w:bCs/>
          <w:sz w:val="24"/>
          <w:szCs w:val="24"/>
        </w:rPr>
        <w:t>nahlásit včas podstatné změny související s</w:t>
      </w:r>
      <w:r>
        <w:rPr>
          <w:bCs/>
          <w:sz w:val="24"/>
          <w:szCs w:val="24"/>
        </w:rPr>
        <w:t> </w:t>
      </w:r>
      <w:r w:rsidRPr="001E63B5">
        <w:rPr>
          <w:bCs/>
          <w:sz w:val="24"/>
          <w:szCs w:val="24"/>
        </w:rPr>
        <w:t>úhradou</w:t>
      </w:r>
    </w:p>
    <w:p w14:paraId="5A5B3226" w14:textId="77777777" w:rsidR="001E63B5" w:rsidRPr="000143D9" w:rsidRDefault="001E63B5" w:rsidP="00765347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 w:rsidRPr="000143D9">
        <w:rPr>
          <w:b/>
          <w:bCs/>
          <w:sz w:val="24"/>
          <w:szCs w:val="24"/>
        </w:rPr>
        <w:t>Práva zaměstnanců školní jídelny:</w:t>
      </w:r>
    </w:p>
    <w:p w14:paraId="779FC60D" w14:textId="77777777" w:rsidR="001E63B5" w:rsidRDefault="001E63B5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 w:rsidRPr="001E63B5">
        <w:rPr>
          <w:bCs/>
          <w:sz w:val="24"/>
          <w:szCs w:val="24"/>
        </w:rPr>
        <w:t>zajištění podmínek pro výkon činnosti školní jídelny</w:t>
      </w:r>
    </w:p>
    <w:p w14:paraId="477DDEAD" w14:textId="77777777" w:rsidR="000143D9" w:rsidRDefault="001E63B5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 w:rsidRPr="001E63B5">
        <w:rPr>
          <w:bCs/>
          <w:sz w:val="24"/>
          <w:szCs w:val="24"/>
        </w:rPr>
        <w:t>nezasahování do jejich činnosti v rozporu s právními předpisy</w:t>
      </w:r>
    </w:p>
    <w:p w14:paraId="42D479B9" w14:textId="77777777" w:rsidR="000143D9" w:rsidRPr="000143D9" w:rsidRDefault="001E63B5" w:rsidP="00765347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 w:rsidRPr="000143D9">
        <w:rPr>
          <w:b/>
          <w:bCs/>
          <w:sz w:val="24"/>
          <w:szCs w:val="24"/>
        </w:rPr>
        <w:t>Povinnosti zaměstnanců školní jídelny:</w:t>
      </w:r>
    </w:p>
    <w:p w14:paraId="6C4E971B" w14:textId="77777777" w:rsidR="000143D9" w:rsidRDefault="001E63B5" w:rsidP="000143D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 w:rsidRPr="000143D9">
        <w:rPr>
          <w:bCs/>
          <w:sz w:val="24"/>
          <w:szCs w:val="24"/>
        </w:rPr>
        <w:t>dodržovat pravidla vnitřního řádu</w:t>
      </w:r>
      <w:r w:rsidR="000143D9">
        <w:rPr>
          <w:bCs/>
          <w:sz w:val="24"/>
          <w:szCs w:val="24"/>
        </w:rPr>
        <w:t xml:space="preserve"> </w:t>
      </w:r>
    </w:p>
    <w:p w14:paraId="1E07CC0A" w14:textId="77777777" w:rsidR="000143D9" w:rsidRPr="000143D9" w:rsidRDefault="001E63B5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 w:rsidRPr="000143D9">
        <w:rPr>
          <w:bCs/>
          <w:sz w:val="24"/>
          <w:szCs w:val="24"/>
        </w:rPr>
        <w:t>poskytovat informace strávníkům a zákonným zástupcům</w:t>
      </w:r>
    </w:p>
    <w:p w14:paraId="2C2B5E65" w14:textId="77777777" w:rsidR="001E63B5" w:rsidRPr="000143D9" w:rsidRDefault="001E63B5" w:rsidP="001E63B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 w:rsidRPr="000143D9">
        <w:rPr>
          <w:bCs/>
          <w:sz w:val="24"/>
          <w:szCs w:val="24"/>
        </w:rPr>
        <w:t>pomáhat při výchovném působení na žáky</w:t>
      </w:r>
    </w:p>
    <w:p w14:paraId="16D11C77" w14:textId="6C326353" w:rsidR="002117B5" w:rsidRPr="00765347" w:rsidRDefault="000143D9" w:rsidP="00765347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 w:rsidRPr="00765347">
        <w:rPr>
          <w:b/>
          <w:bCs/>
          <w:sz w:val="24"/>
          <w:szCs w:val="24"/>
        </w:rPr>
        <w:t>III.</w:t>
      </w:r>
      <w:r w:rsidR="007F3B82" w:rsidRPr="00765347">
        <w:rPr>
          <w:b/>
          <w:bCs/>
          <w:sz w:val="24"/>
          <w:szCs w:val="24"/>
        </w:rPr>
        <w:t xml:space="preserve"> </w:t>
      </w:r>
      <w:r w:rsidR="002117B5" w:rsidRPr="00765347">
        <w:rPr>
          <w:b/>
          <w:bCs/>
          <w:sz w:val="24"/>
          <w:szCs w:val="24"/>
        </w:rPr>
        <w:t>Podmínky zajištění bezpečnosti a ochrany zdraví</w:t>
      </w:r>
      <w:r w:rsidR="004C4A3C" w:rsidRPr="00765347">
        <w:rPr>
          <w:b/>
          <w:bCs/>
          <w:sz w:val="24"/>
          <w:szCs w:val="24"/>
        </w:rPr>
        <w:t xml:space="preserve"> žáků a jejich ochrany před sociálně patologickými jevy a před projevy diskriminace, nepřátelství nebo násilí</w:t>
      </w:r>
    </w:p>
    <w:p w14:paraId="6F3DB78D" w14:textId="67AF1E43" w:rsidR="004255D5" w:rsidRDefault="004255D5" w:rsidP="004255D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Pokud chce žák využívat </w:t>
      </w:r>
      <w:r w:rsidR="00AE0DA4">
        <w:rPr>
          <w:bCs/>
          <w:sz w:val="24"/>
          <w:szCs w:val="24"/>
        </w:rPr>
        <w:t xml:space="preserve">plně využívat </w:t>
      </w:r>
      <w:r>
        <w:rPr>
          <w:bCs/>
          <w:sz w:val="24"/>
          <w:szCs w:val="24"/>
        </w:rPr>
        <w:t xml:space="preserve">služeb školní jídelny, musí být řádně přihlášen. </w:t>
      </w:r>
    </w:p>
    <w:p w14:paraId="2DB79083" w14:textId="2BA7D5AD" w:rsidR="004255D5" w:rsidRPr="00D40CBD" w:rsidRDefault="004255D5" w:rsidP="004255D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trike/>
          <w:sz w:val="24"/>
          <w:szCs w:val="24"/>
        </w:rPr>
      </w:pPr>
      <w:r>
        <w:rPr>
          <w:bCs/>
          <w:sz w:val="24"/>
          <w:szCs w:val="24"/>
        </w:rPr>
        <w:t>Žák navštěvuje prostory školní jídelny v době výdeje stravování (svačiny, obědy) a to v předepsaném čase</w:t>
      </w:r>
      <w:r w:rsidR="00CE0EC5">
        <w:rPr>
          <w:bCs/>
          <w:sz w:val="24"/>
          <w:szCs w:val="24"/>
        </w:rPr>
        <w:t>.</w:t>
      </w:r>
    </w:p>
    <w:p w14:paraId="762FC7D4" w14:textId="6419585E" w:rsidR="002117B5" w:rsidRDefault="004255D5" w:rsidP="004255D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 w:rsidRPr="004255D5">
        <w:rPr>
          <w:bCs/>
          <w:sz w:val="24"/>
          <w:szCs w:val="24"/>
        </w:rPr>
        <w:t xml:space="preserve">Při </w:t>
      </w:r>
      <w:r>
        <w:rPr>
          <w:bCs/>
          <w:sz w:val="24"/>
          <w:szCs w:val="24"/>
        </w:rPr>
        <w:t>stravování</w:t>
      </w:r>
      <w:r w:rsidRPr="004255D5">
        <w:rPr>
          <w:bCs/>
          <w:sz w:val="24"/>
          <w:szCs w:val="24"/>
        </w:rPr>
        <w:t xml:space="preserve"> se žák nezabývá zbytečnými činnostmi a chová se tak, aby nenarušoval </w:t>
      </w:r>
      <w:r>
        <w:rPr>
          <w:bCs/>
          <w:sz w:val="24"/>
          <w:szCs w:val="24"/>
        </w:rPr>
        <w:t>průběh stravování ostatních strávníků a dodržuje pokyny zaměstnanců školní jídelny a zaměstnanců vykonávajících dohled ve školní jídelně.</w:t>
      </w:r>
    </w:p>
    <w:p w14:paraId="3B5FF9AC" w14:textId="762DB126" w:rsidR="004C4A3C" w:rsidRPr="004255D5" w:rsidRDefault="004C4A3C" w:rsidP="004255D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>V oblasti ochrany před sociálně patologickými jevy a před projevy diskriminace, nepřátelství nebo násilí se postupuje podle bodu 3 platného Školního řádu (04.01)</w:t>
      </w:r>
    </w:p>
    <w:p w14:paraId="221212D8" w14:textId="0C74B281" w:rsidR="002117B5" w:rsidRPr="00765347" w:rsidRDefault="002117B5" w:rsidP="00765347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 w:rsidRPr="00765347">
        <w:rPr>
          <w:b/>
          <w:bCs/>
          <w:sz w:val="24"/>
          <w:szCs w:val="24"/>
        </w:rPr>
        <w:t>IV. Podmínky nakládání se školním majetkem</w:t>
      </w:r>
    </w:p>
    <w:p w14:paraId="2A69A1A4" w14:textId="77777777" w:rsidR="002117B5" w:rsidRPr="00A77249" w:rsidRDefault="002117B5" w:rsidP="002117B5">
      <w:pPr>
        <w:pStyle w:val="Odstavecseseznamem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77249">
        <w:rPr>
          <w:rFonts w:cstheme="minorHAnsi"/>
          <w:sz w:val="24"/>
          <w:szCs w:val="24"/>
        </w:rPr>
        <w:t>Žák</w:t>
      </w:r>
      <w:r>
        <w:rPr>
          <w:rFonts w:cstheme="minorHAnsi"/>
          <w:sz w:val="24"/>
          <w:szCs w:val="24"/>
        </w:rPr>
        <w:t xml:space="preserve">, který se přihlásí ke stravování, </w:t>
      </w:r>
      <w:r w:rsidRPr="00A77249">
        <w:rPr>
          <w:rFonts w:cstheme="minorHAnsi"/>
          <w:sz w:val="24"/>
          <w:szCs w:val="24"/>
        </w:rPr>
        <w:t>má právo používat zařízení škol</w:t>
      </w:r>
      <w:r>
        <w:rPr>
          <w:rFonts w:cstheme="minorHAnsi"/>
          <w:sz w:val="24"/>
          <w:szCs w:val="24"/>
        </w:rPr>
        <w:t>ní jídelny a j</w:t>
      </w:r>
      <w:r w:rsidRPr="00A77249">
        <w:rPr>
          <w:rFonts w:cstheme="minorHAnsi"/>
          <w:sz w:val="24"/>
          <w:szCs w:val="24"/>
        </w:rPr>
        <w:t xml:space="preserve">e povinen se </w:t>
      </w:r>
      <w:r>
        <w:rPr>
          <w:rFonts w:cstheme="minorHAnsi"/>
          <w:sz w:val="24"/>
          <w:szCs w:val="24"/>
        </w:rPr>
        <w:t xml:space="preserve">při tom </w:t>
      </w:r>
      <w:r w:rsidRPr="00A77249">
        <w:rPr>
          <w:rFonts w:cstheme="minorHAnsi"/>
          <w:sz w:val="24"/>
          <w:szCs w:val="24"/>
        </w:rPr>
        <w:t xml:space="preserve">řídit pokyny </w:t>
      </w:r>
      <w:r>
        <w:rPr>
          <w:rFonts w:cstheme="minorHAnsi"/>
          <w:sz w:val="24"/>
          <w:szCs w:val="24"/>
        </w:rPr>
        <w:t>vyučujících</w:t>
      </w:r>
      <w:r w:rsidRPr="00A77249">
        <w:rPr>
          <w:rFonts w:cstheme="minorHAnsi"/>
          <w:sz w:val="24"/>
          <w:szCs w:val="24"/>
        </w:rPr>
        <w:t xml:space="preserve"> nebo </w:t>
      </w:r>
      <w:r>
        <w:rPr>
          <w:rFonts w:cstheme="minorHAnsi"/>
          <w:sz w:val="24"/>
          <w:szCs w:val="24"/>
        </w:rPr>
        <w:t>dalších</w:t>
      </w:r>
      <w:r w:rsidRPr="00A77249">
        <w:rPr>
          <w:rFonts w:cstheme="minorHAnsi"/>
          <w:sz w:val="24"/>
          <w:szCs w:val="24"/>
        </w:rPr>
        <w:t xml:space="preserve"> oprávněných osob.</w:t>
      </w:r>
    </w:p>
    <w:p w14:paraId="316ADAC2" w14:textId="77777777" w:rsidR="002117B5" w:rsidRPr="00A77249" w:rsidRDefault="002117B5" w:rsidP="002117B5">
      <w:pPr>
        <w:pStyle w:val="Odstavecseseznamem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77249">
        <w:rPr>
          <w:rFonts w:cstheme="minorHAnsi"/>
          <w:sz w:val="24"/>
          <w:szCs w:val="24"/>
        </w:rPr>
        <w:t>Žák</w:t>
      </w:r>
      <w:r>
        <w:rPr>
          <w:rFonts w:cstheme="minorHAnsi"/>
          <w:sz w:val="24"/>
          <w:szCs w:val="24"/>
        </w:rPr>
        <w:t xml:space="preserve"> je povinen</w:t>
      </w:r>
      <w:r w:rsidRPr="00A77249">
        <w:rPr>
          <w:rFonts w:cstheme="minorHAnsi"/>
          <w:sz w:val="24"/>
          <w:szCs w:val="24"/>
        </w:rPr>
        <w:t xml:space="preserve"> šetrně nakládat se všemi věcmi, které tvoří zařízení škol</w:t>
      </w:r>
      <w:r>
        <w:rPr>
          <w:rFonts w:cstheme="minorHAnsi"/>
          <w:sz w:val="24"/>
          <w:szCs w:val="24"/>
        </w:rPr>
        <w:t>ní jídelny.</w:t>
      </w:r>
    </w:p>
    <w:p w14:paraId="6B571792" w14:textId="77777777" w:rsidR="002117B5" w:rsidRPr="00A77249" w:rsidRDefault="002117B5" w:rsidP="002117B5">
      <w:pPr>
        <w:pStyle w:val="Odstavecseseznamem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77249">
        <w:rPr>
          <w:rFonts w:cstheme="minorHAnsi"/>
          <w:sz w:val="24"/>
          <w:szCs w:val="24"/>
        </w:rPr>
        <w:t>Za svévolně nebo úmyslně poškozený majetek školy</w:t>
      </w:r>
      <w:r>
        <w:rPr>
          <w:rFonts w:cstheme="minorHAnsi"/>
          <w:sz w:val="24"/>
          <w:szCs w:val="24"/>
        </w:rPr>
        <w:t xml:space="preserve"> nebo majetek jiných žáků a zaměstnanců školy </w:t>
      </w:r>
      <w:r w:rsidRPr="00A77249">
        <w:rPr>
          <w:rFonts w:cstheme="minorHAnsi"/>
          <w:sz w:val="24"/>
          <w:szCs w:val="24"/>
        </w:rPr>
        <w:t xml:space="preserve">bude </w:t>
      </w:r>
      <w:r>
        <w:rPr>
          <w:rFonts w:cstheme="minorHAnsi"/>
          <w:sz w:val="24"/>
          <w:szCs w:val="24"/>
        </w:rPr>
        <w:t>po</w:t>
      </w:r>
      <w:r w:rsidRPr="00A77249">
        <w:rPr>
          <w:rFonts w:cstheme="minorHAnsi"/>
          <w:sz w:val="24"/>
          <w:szCs w:val="24"/>
        </w:rPr>
        <w:t>žadována odpovídající náhrada.</w:t>
      </w:r>
    </w:p>
    <w:p w14:paraId="1E7EE8F0" w14:textId="77777777" w:rsidR="007F3B82" w:rsidRPr="00765347" w:rsidRDefault="002117B5" w:rsidP="00765347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 w:rsidRPr="00765347">
        <w:rPr>
          <w:b/>
          <w:bCs/>
          <w:sz w:val="24"/>
          <w:szCs w:val="24"/>
        </w:rPr>
        <w:t xml:space="preserve">V. </w:t>
      </w:r>
      <w:r w:rsidR="007F3B82" w:rsidRPr="00765347">
        <w:rPr>
          <w:b/>
          <w:bCs/>
          <w:sz w:val="24"/>
          <w:szCs w:val="24"/>
        </w:rPr>
        <w:t>Provozní doba ve školní jídelně:</w:t>
      </w:r>
    </w:p>
    <w:p w14:paraId="72FD2575" w14:textId="5284EA90" w:rsidR="00765347" w:rsidRDefault="007F3B82" w:rsidP="00765347">
      <w:pPr>
        <w:rPr>
          <w:bCs/>
          <w:sz w:val="24"/>
          <w:szCs w:val="24"/>
        </w:rPr>
      </w:pPr>
      <w:r w:rsidRPr="00457257">
        <w:rPr>
          <w:sz w:val="24"/>
          <w:szCs w:val="24"/>
        </w:rPr>
        <w:t>Pracovní doba školní jídelny</w:t>
      </w:r>
      <w:r w:rsidR="00990759" w:rsidRPr="00457257">
        <w:rPr>
          <w:sz w:val="24"/>
          <w:szCs w:val="24"/>
        </w:rPr>
        <w:t>:</w:t>
      </w:r>
      <w:r w:rsidRPr="00457257">
        <w:rPr>
          <w:sz w:val="24"/>
          <w:szCs w:val="24"/>
        </w:rPr>
        <w:t xml:space="preserve"> </w:t>
      </w:r>
      <w:r w:rsidR="00990759" w:rsidRPr="00457257">
        <w:rPr>
          <w:sz w:val="24"/>
          <w:szCs w:val="24"/>
        </w:rPr>
        <w:tab/>
      </w:r>
      <w:r w:rsidR="00990759" w:rsidRPr="00457257">
        <w:rPr>
          <w:sz w:val="24"/>
          <w:szCs w:val="24"/>
        </w:rPr>
        <w:tab/>
      </w:r>
      <w:r w:rsidR="007B5961">
        <w:rPr>
          <w:sz w:val="24"/>
          <w:szCs w:val="24"/>
        </w:rPr>
        <w:tab/>
      </w:r>
      <w:r w:rsidR="007B5961">
        <w:rPr>
          <w:sz w:val="24"/>
          <w:szCs w:val="24"/>
        </w:rPr>
        <w:tab/>
      </w:r>
      <w:r w:rsidRPr="00457257">
        <w:rPr>
          <w:sz w:val="24"/>
          <w:szCs w:val="24"/>
        </w:rPr>
        <w:t>6</w:t>
      </w:r>
      <w:r w:rsidR="00CF4A34" w:rsidRPr="00457257">
        <w:rPr>
          <w:sz w:val="24"/>
          <w:szCs w:val="24"/>
        </w:rPr>
        <w:t>:</w:t>
      </w:r>
      <w:r w:rsidRPr="00457257">
        <w:rPr>
          <w:sz w:val="24"/>
          <w:szCs w:val="24"/>
        </w:rPr>
        <w:t>00 – 14</w:t>
      </w:r>
      <w:r w:rsidR="00CF4A34" w:rsidRPr="00457257">
        <w:rPr>
          <w:sz w:val="24"/>
          <w:szCs w:val="24"/>
        </w:rPr>
        <w:t>:</w:t>
      </w:r>
      <w:r w:rsidRPr="00457257">
        <w:rPr>
          <w:sz w:val="24"/>
          <w:szCs w:val="24"/>
        </w:rPr>
        <w:t>30 hod.</w:t>
      </w:r>
      <w:r w:rsidR="00990759" w:rsidRPr="00457257">
        <w:rPr>
          <w:sz w:val="24"/>
          <w:szCs w:val="24"/>
        </w:rPr>
        <w:br/>
      </w:r>
      <w:r w:rsidR="00D370FC" w:rsidRPr="00457257">
        <w:rPr>
          <w:sz w:val="24"/>
          <w:szCs w:val="24"/>
        </w:rPr>
        <w:t xml:space="preserve">Výdej </w:t>
      </w:r>
      <w:proofErr w:type="gramStart"/>
      <w:r w:rsidR="00D370FC" w:rsidRPr="00457257">
        <w:rPr>
          <w:sz w:val="24"/>
          <w:szCs w:val="24"/>
        </w:rPr>
        <w:t>svačin:</w:t>
      </w:r>
      <w:r w:rsidRPr="00457257">
        <w:rPr>
          <w:sz w:val="24"/>
          <w:szCs w:val="24"/>
        </w:rPr>
        <w:t xml:space="preserve">  </w:t>
      </w:r>
      <w:r w:rsidR="00990759" w:rsidRPr="00457257">
        <w:rPr>
          <w:sz w:val="24"/>
          <w:szCs w:val="24"/>
        </w:rPr>
        <w:tab/>
      </w:r>
      <w:proofErr w:type="gramEnd"/>
      <w:r w:rsidR="00990759" w:rsidRPr="00457257">
        <w:rPr>
          <w:sz w:val="24"/>
          <w:szCs w:val="24"/>
        </w:rPr>
        <w:tab/>
      </w:r>
      <w:r w:rsidR="00990759" w:rsidRPr="00457257">
        <w:rPr>
          <w:sz w:val="24"/>
          <w:szCs w:val="24"/>
        </w:rPr>
        <w:tab/>
      </w:r>
      <w:r w:rsidR="00990759" w:rsidRPr="00457257">
        <w:rPr>
          <w:sz w:val="24"/>
          <w:szCs w:val="24"/>
        </w:rPr>
        <w:tab/>
      </w:r>
      <w:r w:rsidR="007B5961">
        <w:rPr>
          <w:sz w:val="24"/>
          <w:szCs w:val="24"/>
        </w:rPr>
        <w:tab/>
      </w:r>
      <w:r w:rsidR="007B5961">
        <w:rPr>
          <w:sz w:val="24"/>
          <w:szCs w:val="24"/>
        </w:rPr>
        <w:tab/>
      </w:r>
      <w:r w:rsidRPr="00457257">
        <w:rPr>
          <w:sz w:val="24"/>
          <w:szCs w:val="24"/>
        </w:rPr>
        <w:t>9</w:t>
      </w:r>
      <w:r w:rsidR="00CF4A34" w:rsidRPr="00457257">
        <w:rPr>
          <w:sz w:val="24"/>
          <w:szCs w:val="24"/>
        </w:rPr>
        <w:t>:</w:t>
      </w:r>
      <w:r w:rsidR="00AE0DA4">
        <w:rPr>
          <w:sz w:val="24"/>
          <w:szCs w:val="24"/>
        </w:rPr>
        <w:t>3</w:t>
      </w:r>
      <w:r w:rsidRPr="00457257">
        <w:rPr>
          <w:sz w:val="24"/>
          <w:szCs w:val="24"/>
        </w:rPr>
        <w:t>0 – 10</w:t>
      </w:r>
      <w:r w:rsidR="00CF4A34" w:rsidRPr="00457257">
        <w:rPr>
          <w:sz w:val="24"/>
          <w:szCs w:val="24"/>
        </w:rPr>
        <w:t>:</w:t>
      </w:r>
      <w:r w:rsidRPr="00457257">
        <w:rPr>
          <w:sz w:val="24"/>
          <w:szCs w:val="24"/>
        </w:rPr>
        <w:t xml:space="preserve">00 hod.  </w:t>
      </w:r>
      <w:r w:rsidR="00D370FC" w:rsidRPr="00457257">
        <w:rPr>
          <w:sz w:val="24"/>
          <w:szCs w:val="24"/>
        </w:rPr>
        <w:t xml:space="preserve">  </w:t>
      </w:r>
      <w:r w:rsidR="00990759" w:rsidRPr="00457257">
        <w:rPr>
          <w:sz w:val="24"/>
          <w:szCs w:val="24"/>
        </w:rPr>
        <w:br/>
      </w:r>
      <w:r w:rsidR="00D370FC" w:rsidRPr="00457257">
        <w:rPr>
          <w:sz w:val="24"/>
          <w:szCs w:val="24"/>
        </w:rPr>
        <w:lastRenderedPageBreak/>
        <w:t>Výdej obědů cizí</w:t>
      </w:r>
      <w:r w:rsidR="00474122" w:rsidRPr="00457257">
        <w:rPr>
          <w:sz w:val="24"/>
          <w:szCs w:val="24"/>
        </w:rPr>
        <w:t xml:space="preserve">m strávníkům </w:t>
      </w:r>
      <w:r w:rsidR="008C67E3">
        <w:rPr>
          <w:sz w:val="24"/>
          <w:szCs w:val="24"/>
        </w:rPr>
        <w:t xml:space="preserve">do </w:t>
      </w:r>
      <w:proofErr w:type="spellStart"/>
      <w:proofErr w:type="gramStart"/>
      <w:r w:rsidR="008C67E3">
        <w:rPr>
          <w:sz w:val="24"/>
          <w:szCs w:val="24"/>
        </w:rPr>
        <w:t>menuboxů</w:t>
      </w:r>
      <w:proofErr w:type="spellEnd"/>
      <w:r w:rsidR="00D370FC" w:rsidRPr="00457257">
        <w:rPr>
          <w:sz w:val="24"/>
          <w:szCs w:val="24"/>
        </w:rPr>
        <w:t xml:space="preserve">:  </w:t>
      </w:r>
      <w:r w:rsidR="00990759" w:rsidRPr="00457257">
        <w:rPr>
          <w:sz w:val="24"/>
          <w:szCs w:val="24"/>
        </w:rPr>
        <w:tab/>
      </w:r>
      <w:proofErr w:type="gramEnd"/>
      <w:r w:rsidRPr="00457257">
        <w:rPr>
          <w:sz w:val="24"/>
          <w:szCs w:val="24"/>
        </w:rPr>
        <w:t>11</w:t>
      </w:r>
      <w:r w:rsidR="00CF4A34" w:rsidRPr="00457257">
        <w:rPr>
          <w:sz w:val="24"/>
          <w:szCs w:val="24"/>
        </w:rPr>
        <w:t>:</w:t>
      </w:r>
      <w:r w:rsidR="008C67E3">
        <w:rPr>
          <w:sz w:val="24"/>
          <w:szCs w:val="24"/>
        </w:rPr>
        <w:t>00</w:t>
      </w:r>
      <w:r w:rsidRPr="00457257">
        <w:rPr>
          <w:sz w:val="24"/>
          <w:szCs w:val="24"/>
        </w:rPr>
        <w:t xml:space="preserve"> – </w:t>
      </w:r>
      <w:r w:rsidR="008C67E3">
        <w:rPr>
          <w:sz w:val="24"/>
          <w:szCs w:val="24"/>
        </w:rPr>
        <w:t>14</w:t>
      </w:r>
      <w:r w:rsidR="00CF4A34" w:rsidRPr="00457257">
        <w:rPr>
          <w:sz w:val="24"/>
          <w:szCs w:val="24"/>
        </w:rPr>
        <w:t>:</w:t>
      </w:r>
      <w:r w:rsidR="008C67E3">
        <w:rPr>
          <w:sz w:val="24"/>
          <w:szCs w:val="24"/>
        </w:rPr>
        <w:t>3</w:t>
      </w:r>
      <w:r w:rsidRPr="00457257">
        <w:rPr>
          <w:sz w:val="24"/>
          <w:szCs w:val="24"/>
        </w:rPr>
        <w:t xml:space="preserve">0 hod.  </w:t>
      </w:r>
      <w:r w:rsidR="00990759" w:rsidRPr="00457257">
        <w:rPr>
          <w:sz w:val="24"/>
          <w:szCs w:val="24"/>
        </w:rPr>
        <w:br/>
      </w:r>
      <w:r w:rsidR="00D370FC" w:rsidRPr="00457257">
        <w:rPr>
          <w:sz w:val="24"/>
          <w:szCs w:val="24"/>
        </w:rPr>
        <w:t xml:space="preserve">Výdej obědů vlastním </w:t>
      </w:r>
      <w:proofErr w:type="gramStart"/>
      <w:r w:rsidR="00D370FC" w:rsidRPr="00457257">
        <w:rPr>
          <w:sz w:val="24"/>
          <w:szCs w:val="24"/>
        </w:rPr>
        <w:t xml:space="preserve">strávníkům:  </w:t>
      </w:r>
      <w:r w:rsidR="00990759" w:rsidRPr="00457257">
        <w:rPr>
          <w:sz w:val="24"/>
          <w:szCs w:val="24"/>
        </w:rPr>
        <w:tab/>
      </w:r>
      <w:proofErr w:type="gramEnd"/>
      <w:r w:rsidR="00990759" w:rsidRPr="00457257">
        <w:rPr>
          <w:sz w:val="24"/>
          <w:szCs w:val="24"/>
        </w:rPr>
        <w:tab/>
      </w:r>
      <w:r w:rsidR="00990759" w:rsidRPr="00457257">
        <w:rPr>
          <w:sz w:val="24"/>
          <w:szCs w:val="24"/>
        </w:rPr>
        <w:tab/>
      </w:r>
      <w:r w:rsidRPr="00457257">
        <w:rPr>
          <w:sz w:val="24"/>
          <w:szCs w:val="24"/>
        </w:rPr>
        <w:t>11</w:t>
      </w:r>
      <w:r w:rsidR="00CF4A34" w:rsidRPr="00457257">
        <w:rPr>
          <w:sz w:val="24"/>
          <w:szCs w:val="24"/>
        </w:rPr>
        <w:t>:</w:t>
      </w:r>
      <w:r w:rsidR="00AE0DA4">
        <w:rPr>
          <w:sz w:val="24"/>
          <w:szCs w:val="24"/>
        </w:rPr>
        <w:t>3</w:t>
      </w:r>
      <w:r w:rsidRPr="00457257">
        <w:rPr>
          <w:sz w:val="24"/>
          <w:szCs w:val="24"/>
        </w:rPr>
        <w:t>0 – 14</w:t>
      </w:r>
      <w:r w:rsidR="00CF4A34" w:rsidRPr="00457257">
        <w:rPr>
          <w:sz w:val="24"/>
          <w:szCs w:val="24"/>
        </w:rPr>
        <w:t>:</w:t>
      </w:r>
      <w:r w:rsidRPr="00457257">
        <w:rPr>
          <w:sz w:val="24"/>
          <w:szCs w:val="24"/>
        </w:rPr>
        <w:t>00 hod.</w:t>
      </w:r>
      <w:r w:rsidR="00990759" w:rsidRPr="00457257">
        <w:rPr>
          <w:sz w:val="24"/>
          <w:szCs w:val="24"/>
        </w:rPr>
        <w:br/>
      </w:r>
      <w:r w:rsidRPr="00457257">
        <w:rPr>
          <w:sz w:val="24"/>
          <w:szCs w:val="24"/>
        </w:rPr>
        <w:t xml:space="preserve">Výdej obědů do </w:t>
      </w:r>
      <w:proofErr w:type="spellStart"/>
      <w:r w:rsidR="00E10D58">
        <w:rPr>
          <w:sz w:val="24"/>
          <w:szCs w:val="24"/>
        </w:rPr>
        <w:t>menuboxů</w:t>
      </w:r>
      <w:proofErr w:type="spellEnd"/>
      <w:r w:rsidRPr="00457257">
        <w:rPr>
          <w:sz w:val="24"/>
          <w:szCs w:val="24"/>
        </w:rPr>
        <w:t xml:space="preserve"> </w:t>
      </w:r>
      <w:r w:rsidRPr="00457257">
        <w:rPr>
          <w:sz w:val="24"/>
          <w:szCs w:val="24"/>
          <w:u w:val="single"/>
        </w:rPr>
        <w:t>pro vlastní strávníky</w:t>
      </w:r>
      <w:r w:rsidR="00990759" w:rsidRPr="00457257">
        <w:rPr>
          <w:sz w:val="24"/>
          <w:szCs w:val="24"/>
          <w:u w:val="single"/>
        </w:rPr>
        <w:t>:</w:t>
      </w:r>
      <w:r w:rsidR="00990759" w:rsidRPr="00457257">
        <w:rPr>
          <w:sz w:val="24"/>
          <w:szCs w:val="24"/>
        </w:rPr>
        <w:tab/>
      </w:r>
      <w:r w:rsidRPr="00457257">
        <w:rPr>
          <w:sz w:val="24"/>
          <w:szCs w:val="24"/>
        </w:rPr>
        <w:t>11</w:t>
      </w:r>
      <w:r w:rsidR="00CF4A34" w:rsidRPr="00457257">
        <w:rPr>
          <w:sz w:val="24"/>
          <w:szCs w:val="24"/>
        </w:rPr>
        <w:t>:</w:t>
      </w:r>
      <w:r w:rsidR="008C67E3">
        <w:rPr>
          <w:sz w:val="24"/>
          <w:szCs w:val="24"/>
        </w:rPr>
        <w:t>00</w:t>
      </w:r>
      <w:r w:rsidRPr="00457257">
        <w:rPr>
          <w:sz w:val="24"/>
          <w:szCs w:val="24"/>
        </w:rPr>
        <w:t xml:space="preserve"> – 1</w:t>
      </w:r>
      <w:r w:rsidR="008C67E3">
        <w:rPr>
          <w:sz w:val="24"/>
          <w:szCs w:val="24"/>
        </w:rPr>
        <w:t>4</w:t>
      </w:r>
      <w:r w:rsidR="00CF4A34" w:rsidRPr="00457257">
        <w:rPr>
          <w:sz w:val="24"/>
          <w:szCs w:val="24"/>
        </w:rPr>
        <w:t>:</w:t>
      </w:r>
      <w:r w:rsidR="008C67E3">
        <w:rPr>
          <w:sz w:val="24"/>
          <w:szCs w:val="24"/>
        </w:rPr>
        <w:t>3</w:t>
      </w:r>
      <w:r w:rsidRPr="00457257">
        <w:rPr>
          <w:sz w:val="24"/>
          <w:szCs w:val="24"/>
        </w:rPr>
        <w:t xml:space="preserve">0 hod. </w:t>
      </w:r>
      <w:r w:rsidR="00990759" w:rsidRPr="00457257">
        <w:rPr>
          <w:sz w:val="24"/>
          <w:szCs w:val="24"/>
        </w:rPr>
        <w:br/>
      </w:r>
      <w:r w:rsidRPr="00457257">
        <w:rPr>
          <w:sz w:val="24"/>
          <w:szCs w:val="24"/>
        </w:rPr>
        <w:t>ve vyhrazeném prostoru.</w:t>
      </w:r>
      <w:r w:rsidR="00990759" w:rsidRPr="00457257">
        <w:rPr>
          <w:sz w:val="24"/>
          <w:szCs w:val="24"/>
        </w:rPr>
        <w:t xml:space="preserve"> </w:t>
      </w:r>
      <w:r w:rsidR="008C67E3">
        <w:rPr>
          <w:sz w:val="24"/>
          <w:szCs w:val="24"/>
        </w:rPr>
        <w:t>(</w:t>
      </w:r>
      <w:r w:rsidRPr="00457257">
        <w:rPr>
          <w:sz w:val="24"/>
          <w:szCs w:val="24"/>
        </w:rPr>
        <w:t>Jídlo je určeno k okamžité spotřebě!)</w:t>
      </w:r>
      <w:r w:rsidR="00765347">
        <w:rPr>
          <w:sz w:val="24"/>
          <w:szCs w:val="24"/>
        </w:rPr>
        <w:br/>
      </w:r>
      <w:r w:rsidR="00765347" w:rsidRPr="00765347">
        <w:rPr>
          <w:bCs/>
          <w:sz w:val="24"/>
          <w:szCs w:val="24"/>
        </w:rPr>
        <w:t xml:space="preserve">V případě zkráceného výdeje obědů (zkrácená výuka ve škole) se strava vydává </w:t>
      </w:r>
      <w:r w:rsidR="00765347">
        <w:rPr>
          <w:bCs/>
          <w:sz w:val="24"/>
          <w:szCs w:val="24"/>
        </w:rPr>
        <w:t xml:space="preserve">zpravidla </w:t>
      </w:r>
      <w:r w:rsidR="00765347" w:rsidRPr="00765347">
        <w:rPr>
          <w:bCs/>
          <w:sz w:val="24"/>
          <w:szCs w:val="24"/>
        </w:rPr>
        <w:t xml:space="preserve">od 10.00 – 13.00 hod. </w:t>
      </w:r>
    </w:p>
    <w:p w14:paraId="502784AE" w14:textId="08C273EA" w:rsidR="00CE0EC5" w:rsidRPr="00765347" w:rsidRDefault="00CE0EC5" w:rsidP="0076534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Výdej celodenního stravování na detašovaném pracovišti Touškova 9 se řídí provozním řádem DS GAIA.</w:t>
      </w:r>
    </w:p>
    <w:p w14:paraId="6F60FC69" w14:textId="05B02B97" w:rsidR="000143D9" w:rsidRDefault="004748E1" w:rsidP="000143D9">
      <w:pPr>
        <w:jc w:val="both"/>
        <w:rPr>
          <w:sz w:val="24"/>
          <w:szCs w:val="24"/>
        </w:rPr>
      </w:pPr>
      <w:r w:rsidRPr="00457257">
        <w:rPr>
          <w:sz w:val="24"/>
          <w:szCs w:val="24"/>
        </w:rPr>
        <w:t>Provoz ŠJ je uzavřen v období státních svátků, ve dnech pracovního klidu, během prázdnin a ve dnech mimořádného volna pro žáky.</w:t>
      </w:r>
      <w:r w:rsidR="000C7A38" w:rsidRPr="00457257">
        <w:rPr>
          <w:sz w:val="24"/>
          <w:szCs w:val="24"/>
        </w:rPr>
        <w:t xml:space="preserve"> </w:t>
      </w:r>
      <w:r w:rsidR="00E50AF4" w:rsidRPr="00457257">
        <w:rPr>
          <w:sz w:val="24"/>
          <w:szCs w:val="24"/>
        </w:rPr>
        <w:t>Jakékoli z</w:t>
      </w:r>
      <w:r w:rsidR="000C7A38" w:rsidRPr="00457257">
        <w:rPr>
          <w:sz w:val="24"/>
          <w:szCs w:val="24"/>
        </w:rPr>
        <w:t>měny a nové informace z</w:t>
      </w:r>
      <w:r w:rsidR="00E50AF4" w:rsidRPr="00457257">
        <w:rPr>
          <w:sz w:val="24"/>
          <w:szCs w:val="24"/>
        </w:rPr>
        <w:t>e školní</w:t>
      </w:r>
      <w:r w:rsidR="000C7A38" w:rsidRPr="00457257">
        <w:rPr>
          <w:sz w:val="24"/>
          <w:szCs w:val="24"/>
        </w:rPr>
        <w:t xml:space="preserve"> jídelny se uveřejňují </w:t>
      </w:r>
      <w:r w:rsidR="00E50AF4" w:rsidRPr="00457257">
        <w:rPr>
          <w:sz w:val="24"/>
          <w:szCs w:val="24"/>
        </w:rPr>
        <w:t xml:space="preserve">školním </w:t>
      </w:r>
      <w:r w:rsidR="00474122" w:rsidRPr="00457257">
        <w:rPr>
          <w:sz w:val="24"/>
          <w:szCs w:val="24"/>
        </w:rPr>
        <w:t>e-systému</w:t>
      </w:r>
      <w:r w:rsidR="000C7A38" w:rsidRPr="00457257">
        <w:rPr>
          <w:sz w:val="24"/>
          <w:szCs w:val="24"/>
        </w:rPr>
        <w:t xml:space="preserve"> Aristotel</w:t>
      </w:r>
      <w:r w:rsidR="00474122" w:rsidRPr="00457257">
        <w:rPr>
          <w:sz w:val="24"/>
          <w:szCs w:val="24"/>
        </w:rPr>
        <w:t>es</w:t>
      </w:r>
      <w:r w:rsidR="000C7A38" w:rsidRPr="00457257">
        <w:rPr>
          <w:sz w:val="24"/>
          <w:szCs w:val="24"/>
        </w:rPr>
        <w:t xml:space="preserve">, </w:t>
      </w:r>
      <w:r w:rsidR="00CE0EC5">
        <w:rPr>
          <w:sz w:val="24"/>
          <w:szCs w:val="24"/>
        </w:rPr>
        <w:t xml:space="preserve">případně </w:t>
      </w:r>
      <w:r w:rsidR="00E50AF4" w:rsidRPr="00457257">
        <w:rPr>
          <w:sz w:val="24"/>
          <w:szCs w:val="24"/>
        </w:rPr>
        <w:t>na školním webu</w:t>
      </w:r>
      <w:r w:rsidR="00197FAE" w:rsidRPr="00457257">
        <w:rPr>
          <w:sz w:val="24"/>
          <w:szCs w:val="24"/>
        </w:rPr>
        <w:t>.</w:t>
      </w:r>
    </w:p>
    <w:p w14:paraId="76C04040" w14:textId="77777777" w:rsidR="000143D9" w:rsidRPr="00457257" w:rsidRDefault="000143D9" w:rsidP="00765347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</w:t>
      </w:r>
      <w:r w:rsidR="002117B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.</w:t>
      </w:r>
      <w:r w:rsidRPr="00457257">
        <w:rPr>
          <w:b/>
          <w:bCs/>
          <w:sz w:val="24"/>
          <w:szCs w:val="24"/>
        </w:rPr>
        <w:t xml:space="preserve"> Cena obědů</w:t>
      </w:r>
    </w:p>
    <w:p w14:paraId="486DDE0C" w14:textId="77777777" w:rsidR="000143D9" w:rsidRDefault="000143D9" w:rsidP="000143D9">
      <w:pPr>
        <w:autoSpaceDE w:val="0"/>
        <w:autoSpaceDN w:val="0"/>
        <w:adjustRightInd w:val="0"/>
        <w:rPr>
          <w:b/>
          <w:bCs/>
        </w:rPr>
      </w:pPr>
      <w:r w:rsidRPr="00457257">
        <w:t xml:space="preserve">Strávníci jsou zařazováni do věkových skupin na dobu školního roku, ve kterém dosahují daného věku – </w:t>
      </w:r>
      <w:r w:rsidRPr="00457257">
        <w:rPr>
          <w:b/>
          <w:bCs/>
        </w:rPr>
        <w:t xml:space="preserve">tj. od 1. září do 31. </w:t>
      </w:r>
      <w:r>
        <w:rPr>
          <w:b/>
          <w:bCs/>
        </w:rPr>
        <w:t>s</w:t>
      </w:r>
      <w:r w:rsidRPr="00457257">
        <w:rPr>
          <w:b/>
          <w:bCs/>
        </w:rPr>
        <w:t>rpna</w:t>
      </w:r>
    </w:p>
    <w:p w14:paraId="39EC4382" w14:textId="77777777" w:rsidR="000143D9" w:rsidRPr="00457257" w:rsidRDefault="000143D9" w:rsidP="000143D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Platný ceník obědů a svačin je uveřejněn na webových stránkách školy.</w:t>
      </w:r>
    </w:p>
    <w:p w14:paraId="37E6A134" w14:textId="77777777" w:rsidR="000143D9" w:rsidRPr="00457257" w:rsidRDefault="000143D9" w:rsidP="000143D9">
      <w:pPr>
        <w:rPr>
          <w:sz w:val="24"/>
          <w:szCs w:val="24"/>
        </w:rPr>
      </w:pPr>
      <w:r w:rsidRPr="00457257">
        <w:rPr>
          <w:sz w:val="24"/>
          <w:szCs w:val="24"/>
        </w:rPr>
        <w:t>Velikosti porcí jsou uváděny v syrovém stavu masa. Tepelnou úpravou dochází k váhovým ztrátám o 35-</w:t>
      </w:r>
      <w:proofErr w:type="gramStart"/>
      <w:r w:rsidRPr="00457257">
        <w:rPr>
          <w:sz w:val="24"/>
          <w:szCs w:val="24"/>
        </w:rPr>
        <w:t>40%</w:t>
      </w:r>
      <w:proofErr w:type="gramEnd"/>
      <w:r w:rsidRPr="00457257">
        <w:rPr>
          <w:sz w:val="24"/>
          <w:szCs w:val="24"/>
        </w:rPr>
        <w:t xml:space="preserve">.    </w:t>
      </w:r>
    </w:p>
    <w:p w14:paraId="46C73913" w14:textId="77777777" w:rsidR="007F3B82" w:rsidRPr="00457257" w:rsidRDefault="000143D9" w:rsidP="00765347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</w:t>
      </w:r>
      <w:r w:rsidR="002117B5">
        <w:rPr>
          <w:b/>
          <w:bCs/>
          <w:sz w:val="24"/>
          <w:szCs w:val="24"/>
        </w:rPr>
        <w:t>II</w:t>
      </w:r>
      <w:r>
        <w:rPr>
          <w:b/>
          <w:bCs/>
          <w:sz w:val="24"/>
          <w:szCs w:val="24"/>
        </w:rPr>
        <w:t>.</w:t>
      </w:r>
      <w:r w:rsidR="007F3B82" w:rsidRPr="00457257">
        <w:rPr>
          <w:b/>
          <w:bCs/>
          <w:sz w:val="24"/>
          <w:szCs w:val="24"/>
        </w:rPr>
        <w:t xml:space="preserve"> Pravidla pro platbu obědů</w:t>
      </w:r>
    </w:p>
    <w:p w14:paraId="63E57287" w14:textId="77777777" w:rsidR="00BA45FF" w:rsidRPr="00457257" w:rsidRDefault="007F3B82" w:rsidP="00990759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57257">
        <w:rPr>
          <w:sz w:val="24"/>
          <w:szCs w:val="24"/>
        </w:rPr>
        <w:t>Platbu lze provést:</w:t>
      </w:r>
    </w:p>
    <w:p w14:paraId="7467A312" w14:textId="77777777" w:rsidR="007F3B82" w:rsidRPr="00457257" w:rsidRDefault="007F3B82" w:rsidP="00BA45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7257">
        <w:rPr>
          <w:b/>
          <w:bCs/>
          <w:sz w:val="24"/>
          <w:szCs w:val="24"/>
        </w:rPr>
        <w:t xml:space="preserve">a) souhlasem k inkasu </w:t>
      </w:r>
      <w:r w:rsidR="000143D9">
        <w:rPr>
          <w:sz w:val="24"/>
          <w:szCs w:val="24"/>
        </w:rPr>
        <w:t>ve prospěch</w:t>
      </w:r>
      <w:r w:rsidR="000143D9" w:rsidRPr="00457257">
        <w:rPr>
          <w:sz w:val="24"/>
          <w:szCs w:val="24"/>
        </w:rPr>
        <w:t xml:space="preserve"> účtu</w:t>
      </w:r>
      <w:r w:rsidR="000143D9">
        <w:rPr>
          <w:sz w:val="24"/>
          <w:szCs w:val="24"/>
        </w:rPr>
        <w:t xml:space="preserve"> ŠJ</w:t>
      </w:r>
      <w:r w:rsidR="000143D9" w:rsidRPr="00457257">
        <w:rPr>
          <w:sz w:val="24"/>
          <w:szCs w:val="24"/>
        </w:rPr>
        <w:t xml:space="preserve"> </w:t>
      </w:r>
      <w:r w:rsidR="000143D9" w:rsidRPr="00457257">
        <w:rPr>
          <w:b/>
          <w:sz w:val="24"/>
          <w:szCs w:val="24"/>
        </w:rPr>
        <w:t>15830621/0100</w:t>
      </w:r>
      <w:r w:rsidR="000143D9">
        <w:rPr>
          <w:b/>
          <w:sz w:val="24"/>
          <w:szCs w:val="24"/>
        </w:rPr>
        <w:t xml:space="preserve"> (</w:t>
      </w:r>
      <w:r w:rsidR="000143D9" w:rsidRPr="000143D9">
        <w:rPr>
          <w:sz w:val="24"/>
          <w:szCs w:val="24"/>
        </w:rPr>
        <w:t>s</w:t>
      </w:r>
      <w:r w:rsidR="000143D9">
        <w:rPr>
          <w:sz w:val="24"/>
          <w:szCs w:val="24"/>
        </w:rPr>
        <w:t>trhává se vždy 1</w:t>
      </w:r>
      <w:r w:rsidR="000143D9" w:rsidRPr="000143D9">
        <w:rPr>
          <w:sz w:val="24"/>
          <w:szCs w:val="24"/>
        </w:rPr>
        <w:t>5.de</w:t>
      </w:r>
      <w:r w:rsidR="000143D9">
        <w:rPr>
          <w:sz w:val="24"/>
          <w:szCs w:val="24"/>
        </w:rPr>
        <w:t>n</w:t>
      </w:r>
      <w:r w:rsidR="000143D9" w:rsidRPr="000143D9">
        <w:rPr>
          <w:sz w:val="24"/>
          <w:szCs w:val="24"/>
        </w:rPr>
        <w:t xml:space="preserve"> v</w:t>
      </w:r>
      <w:r w:rsidR="000143D9">
        <w:rPr>
          <w:sz w:val="24"/>
          <w:szCs w:val="24"/>
        </w:rPr>
        <w:t> </w:t>
      </w:r>
      <w:r w:rsidR="000143D9" w:rsidRPr="000143D9">
        <w:rPr>
          <w:sz w:val="24"/>
          <w:szCs w:val="24"/>
        </w:rPr>
        <w:t>měsíci</w:t>
      </w:r>
      <w:r w:rsidR="000143D9">
        <w:rPr>
          <w:sz w:val="24"/>
          <w:szCs w:val="24"/>
        </w:rPr>
        <w:t xml:space="preserve">!) </w:t>
      </w:r>
      <w:r w:rsidRPr="00457257">
        <w:rPr>
          <w:sz w:val="24"/>
          <w:szCs w:val="24"/>
        </w:rPr>
        <w:t xml:space="preserve">– v případě přeplatku si jídelna strhne nižší částku na další období. </w:t>
      </w:r>
    </w:p>
    <w:p w14:paraId="46E7D74F" w14:textId="08F392C5" w:rsidR="007F3B82" w:rsidRPr="00457257" w:rsidRDefault="007F3B82" w:rsidP="00BA45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7257">
        <w:rPr>
          <w:b/>
          <w:bCs/>
          <w:sz w:val="24"/>
          <w:szCs w:val="24"/>
        </w:rPr>
        <w:t xml:space="preserve">b) trvalým příkazem </w:t>
      </w:r>
      <w:r w:rsidRPr="00457257">
        <w:rPr>
          <w:sz w:val="24"/>
          <w:szCs w:val="24"/>
        </w:rPr>
        <w:t xml:space="preserve">– ve prospěch účtu </w:t>
      </w:r>
      <w:r w:rsidRPr="00457257">
        <w:rPr>
          <w:b/>
          <w:sz w:val="24"/>
          <w:szCs w:val="24"/>
        </w:rPr>
        <w:t>15830621/0100</w:t>
      </w:r>
      <w:r w:rsidRPr="00457257">
        <w:rPr>
          <w:sz w:val="24"/>
          <w:szCs w:val="24"/>
        </w:rPr>
        <w:t xml:space="preserve"> splatném k 25. dni předchozího měsíce</w:t>
      </w:r>
      <w:r w:rsidR="00E50AF4" w:rsidRPr="00457257">
        <w:rPr>
          <w:sz w:val="24"/>
          <w:szCs w:val="24"/>
        </w:rPr>
        <w:t>. P</w:t>
      </w:r>
      <w:r w:rsidRPr="00457257">
        <w:rPr>
          <w:sz w:val="24"/>
          <w:szCs w:val="24"/>
        </w:rPr>
        <w:t xml:space="preserve">řeplatky vracíme nad </w:t>
      </w:r>
      <w:r w:rsidR="00CE0EC5">
        <w:rPr>
          <w:sz w:val="24"/>
          <w:szCs w:val="24"/>
        </w:rPr>
        <w:t>3000</w:t>
      </w:r>
      <w:r w:rsidRPr="00457257">
        <w:rPr>
          <w:sz w:val="24"/>
          <w:szCs w:val="24"/>
        </w:rPr>
        <w:t xml:space="preserve">,- Kč </w:t>
      </w:r>
      <w:r w:rsidR="00197FAE" w:rsidRPr="00457257">
        <w:rPr>
          <w:sz w:val="24"/>
          <w:szCs w:val="24"/>
        </w:rPr>
        <w:t xml:space="preserve">(na jednoho strávníka) </w:t>
      </w:r>
      <w:r w:rsidRPr="00457257">
        <w:rPr>
          <w:sz w:val="24"/>
          <w:szCs w:val="24"/>
        </w:rPr>
        <w:t>průběžně</w:t>
      </w:r>
      <w:r w:rsidR="00E50AF4" w:rsidRPr="00457257">
        <w:rPr>
          <w:sz w:val="24"/>
          <w:szCs w:val="24"/>
        </w:rPr>
        <w:t>,</w:t>
      </w:r>
      <w:r w:rsidRPr="00457257">
        <w:rPr>
          <w:sz w:val="24"/>
          <w:szCs w:val="24"/>
        </w:rPr>
        <w:t xml:space="preserve"> během celého roku, nebo kdykoli na požádání. Žádáme zákonné zástupce o vyplňov</w:t>
      </w:r>
      <w:r w:rsidR="000143D9">
        <w:rPr>
          <w:sz w:val="24"/>
          <w:szCs w:val="24"/>
        </w:rPr>
        <w:t>ání variabilního symbolu, abychom platbu mohli identifikovat</w:t>
      </w:r>
      <w:r w:rsidR="00E50AF4" w:rsidRPr="00457257">
        <w:rPr>
          <w:sz w:val="24"/>
          <w:szCs w:val="24"/>
        </w:rPr>
        <w:t>.</w:t>
      </w:r>
    </w:p>
    <w:p w14:paraId="473BCF96" w14:textId="77777777" w:rsidR="007F3B82" w:rsidRPr="00457257" w:rsidRDefault="007F3B82" w:rsidP="00BA45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7257">
        <w:rPr>
          <w:b/>
          <w:sz w:val="24"/>
          <w:szCs w:val="24"/>
        </w:rPr>
        <w:t>Hotovostní</w:t>
      </w:r>
      <w:r w:rsidRPr="00457257">
        <w:rPr>
          <w:sz w:val="24"/>
          <w:szCs w:val="24"/>
        </w:rPr>
        <w:t xml:space="preserve"> platby přijímáme jen ve výjimečných případech.</w:t>
      </w:r>
      <w:r w:rsidR="0073363D" w:rsidRPr="00457257">
        <w:rPr>
          <w:sz w:val="24"/>
          <w:szCs w:val="24"/>
        </w:rPr>
        <w:t xml:space="preserve"> </w:t>
      </w:r>
      <w:r w:rsidRPr="00457257">
        <w:rPr>
          <w:sz w:val="24"/>
          <w:szCs w:val="24"/>
        </w:rPr>
        <w:t xml:space="preserve">Zákonní zástupci, kteří </w:t>
      </w:r>
      <w:r w:rsidRPr="00457257">
        <w:rPr>
          <w:b/>
          <w:sz w:val="24"/>
          <w:szCs w:val="24"/>
        </w:rPr>
        <w:t>nevlastní účet</w:t>
      </w:r>
      <w:r w:rsidRPr="00457257">
        <w:rPr>
          <w:sz w:val="24"/>
          <w:szCs w:val="24"/>
        </w:rPr>
        <w:t>, se s referentkou stravování dohodnou na platbách individuálně.</w:t>
      </w:r>
    </w:p>
    <w:p w14:paraId="5C9777D2" w14:textId="77777777" w:rsidR="007F3B82" w:rsidRPr="000143D9" w:rsidRDefault="007F3B82" w:rsidP="00BA45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143D9">
        <w:rPr>
          <w:sz w:val="24"/>
          <w:szCs w:val="24"/>
        </w:rPr>
        <w:t>Pokud nemá strávník dopředu uhrazené obědy, ne</w:t>
      </w:r>
      <w:r w:rsidR="000143D9">
        <w:rPr>
          <w:sz w:val="24"/>
          <w:szCs w:val="24"/>
        </w:rPr>
        <w:t>může být</w:t>
      </w:r>
      <w:r w:rsidRPr="000143D9">
        <w:rPr>
          <w:sz w:val="24"/>
          <w:szCs w:val="24"/>
        </w:rPr>
        <w:t xml:space="preserve"> stravován.</w:t>
      </w:r>
    </w:p>
    <w:p w14:paraId="39DC9452" w14:textId="77777777" w:rsidR="007F3B82" w:rsidRPr="00457257" w:rsidRDefault="007F3B82" w:rsidP="00BA45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7257">
        <w:rPr>
          <w:sz w:val="24"/>
          <w:szCs w:val="24"/>
        </w:rPr>
        <w:t>Po ukončení školní docházky jsou zákonní zástupci povinni do 3 měsíců vyzvednout případné přeplatky obědů, jinak peníze propadají ve prospěch ŠJ. Přeplatky obědů, které se dají vrátit strávníkovi na účet, budou vráceny do 1 měsíce od písemného ukončení stravování. Na účet strávníka vracíme částky nad 200,- Kč</w:t>
      </w:r>
      <w:r w:rsidR="00E50AF4" w:rsidRPr="00457257">
        <w:rPr>
          <w:sz w:val="24"/>
          <w:szCs w:val="24"/>
        </w:rPr>
        <w:t>.  Č</w:t>
      </w:r>
      <w:r w:rsidRPr="00457257">
        <w:rPr>
          <w:sz w:val="24"/>
          <w:szCs w:val="24"/>
        </w:rPr>
        <w:t xml:space="preserve">ástky nižší </w:t>
      </w:r>
      <w:r w:rsidR="00E50AF4" w:rsidRPr="00457257">
        <w:rPr>
          <w:sz w:val="24"/>
          <w:szCs w:val="24"/>
        </w:rPr>
        <w:t>než 200,- Kč</w:t>
      </w:r>
      <w:r w:rsidRPr="00457257">
        <w:rPr>
          <w:sz w:val="24"/>
          <w:szCs w:val="24"/>
        </w:rPr>
        <w:t xml:space="preserve"> musí strávník vyzvednout osobně</w:t>
      </w:r>
      <w:r w:rsidR="00295619" w:rsidRPr="00457257">
        <w:rPr>
          <w:sz w:val="24"/>
          <w:szCs w:val="24"/>
        </w:rPr>
        <w:t xml:space="preserve"> u referentky stravování.</w:t>
      </w:r>
    </w:p>
    <w:p w14:paraId="5E32F03E" w14:textId="77777777" w:rsidR="000143D9" w:rsidRPr="00765347" w:rsidRDefault="000143D9" w:rsidP="001E3335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 w:rsidRPr="00765347">
        <w:rPr>
          <w:b/>
          <w:bCs/>
          <w:sz w:val="24"/>
          <w:szCs w:val="24"/>
        </w:rPr>
        <w:t>VI</w:t>
      </w:r>
      <w:r w:rsidR="002117B5" w:rsidRPr="00765347">
        <w:rPr>
          <w:b/>
          <w:bCs/>
          <w:sz w:val="24"/>
          <w:szCs w:val="24"/>
        </w:rPr>
        <w:t>II</w:t>
      </w:r>
      <w:r w:rsidRPr="00765347">
        <w:rPr>
          <w:b/>
          <w:bCs/>
          <w:sz w:val="24"/>
          <w:szCs w:val="24"/>
        </w:rPr>
        <w:t>. Identifikace strávníka</w:t>
      </w:r>
    </w:p>
    <w:p w14:paraId="63376E49" w14:textId="77777777" w:rsidR="007F3B82" w:rsidRPr="00457257" w:rsidRDefault="0005217F" w:rsidP="001E3335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K</w:t>
      </w:r>
      <w:r w:rsidR="00C933F0" w:rsidRPr="00457257">
        <w:rPr>
          <w:rFonts w:ascii="Calibri" w:hAnsi="Calibri"/>
        </w:rPr>
        <w:t xml:space="preserve">aždý strávník </w:t>
      </w:r>
      <w:r w:rsidR="00EF43E0" w:rsidRPr="00457257">
        <w:rPr>
          <w:rFonts w:ascii="Calibri" w:hAnsi="Calibri"/>
        </w:rPr>
        <w:t>obdrží</w:t>
      </w:r>
      <w:r w:rsidR="00A342E2" w:rsidRPr="00457257">
        <w:rPr>
          <w:rFonts w:ascii="Calibri" w:hAnsi="Calibri"/>
        </w:rPr>
        <w:t xml:space="preserve"> </w:t>
      </w:r>
      <w:r w:rsidR="00C933F0" w:rsidRPr="00457257">
        <w:rPr>
          <w:rFonts w:ascii="Calibri" w:hAnsi="Calibri"/>
        </w:rPr>
        <w:t xml:space="preserve">zdarma </w:t>
      </w:r>
      <w:r w:rsidR="00A342E2" w:rsidRPr="00457257">
        <w:rPr>
          <w:rFonts w:ascii="Calibri" w:hAnsi="Calibri"/>
        </w:rPr>
        <w:t xml:space="preserve">jeden </w:t>
      </w:r>
      <w:r w:rsidR="00C933F0" w:rsidRPr="00457257">
        <w:rPr>
          <w:rFonts w:ascii="Calibri" w:hAnsi="Calibri"/>
        </w:rPr>
        <w:t>čip</w:t>
      </w:r>
      <w:r w:rsidR="00A342E2" w:rsidRPr="00457257">
        <w:rPr>
          <w:rFonts w:ascii="Calibri" w:hAnsi="Calibri"/>
        </w:rPr>
        <w:t xml:space="preserve">. </w:t>
      </w:r>
      <w:r w:rsidR="00A342E2" w:rsidRPr="00F64B7A">
        <w:rPr>
          <w:rFonts w:ascii="Calibri" w:hAnsi="Calibri"/>
        </w:rPr>
        <w:t>Při ukončení školní docházky se čip vrací</w:t>
      </w:r>
      <w:r w:rsidR="00953755">
        <w:rPr>
          <w:rFonts w:ascii="Calibri" w:hAnsi="Calibri"/>
        </w:rPr>
        <w:t>.</w:t>
      </w:r>
      <w:r w:rsidR="00EF43E0" w:rsidRPr="00457257">
        <w:rPr>
          <w:rFonts w:ascii="Calibri" w:hAnsi="Calibri"/>
        </w:rPr>
        <w:t xml:space="preserve"> Ztratí-li, nevrátí-li strávník čip</w:t>
      </w:r>
      <w:r w:rsidR="00295619" w:rsidRPr="00457257">
        <w:rPr>
          <w:rFonts w:ascii="Calibri" w:hAnsi="Calibri"/>
        </w:rPr>
        <w:t>,</w:t>
      </w:r>
      <w:r w:rsidR="00A342E2" w:rsidRPr="00457257">
        <w:rPr>
          <w:rFonts w:ascii="Calibri" w:hAnsi="Calibri"/>
        </w:rPr>
        <w:t xml:space="preserve"> uhradí </w:t>
      </w:r>
      <w:r w:rsidR="00EF43E0" w:rsidRPr="00457257">
        <w:rPr>
          <w:rFonts w:ascii="Calibri" w:hAnsi="Calibri"/>
        </w:rPr>
        <w:t>jeho</w:t>
      </w:r>
      <w:r w:rsidR="00A342E2" w:rsidRPr="00457257">
        <w:rPr>
          <w:rFonts w:ascii="Calibri" w:hAnsi="Calibri"/>
        </w:rPr>
        <w:t xml:space="preserve"> hodnotu </w:t>
      </w:r>
      <w:r w:rsidR="00C933F0" w:rsidRPr="00457257">
        <w:rPr>
          <w:rFonts w:ascii="Calibri" w:hAnsi="Calibri"/>
        </w:rPr>
        <w:t>50,- Kč</w:t>
      </w:r>
      <w:r w:rsidR="00EF43E0" w:rsidRPr="00457257">
        <w:rPr>
          <w:rFonts w:ascii="Calibri" w:hAnsi="Calibri"/>
        </w:rPr>
        <w:t>.</w:t>
      </w:r>
      <w:r w:rsidR="00C933F0" w:rsidRPr="00457257">
        <w:rPr>
          <w:rFonts w:ascii="Calibri" w:hAnsi="Calibri"/>
        </w:rPr>
        <w:t xml:space="preserve"> </w:t>
      </w:r>
    </w:p>
    <w:p w14:paraId="608ED8B5" w14:textId="03524286" w:rsidR="007F3B82" w:rsidRPr="00457257" w:rsidRDefault="007F3B82" w:rsidP="00BA45F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57257">
        <w:rPr>
          <w:sz w:val="24"/>
          <w:szCs w:val="24"/>
        </w:rPr>
        <w:t xml:space="preserve">V případě, že žák zapomene </w:t>
      </w:r>
      <w:r w:rsidR="00197FAE" w:rsidRPr="00457257">
        <w:rPr>
          <w:sz w:val="24"/>
          <w:szCs w:val="24"/>
        </w:rPr>
        <w:t>čip</w:t>
      </w:r>
      <w:r w:rsidRPr="00457257">
        <w:rPr>
          <w:sz w:val="24"/>
          <w:szCs w:val="24"/>
        </w:rPr>
        <w:t xml:space="preserve"> doma, </w:t>
      </w:r>
      <w:r w:rsidR="008A2043" w:rsidRPr="00CE0EC5">
        <w:rPr>
          <w:sz w:val="24"/>
          <w:szCs w:val="24"/>
        </w:rPr>
        <w:t>nahlásí to personálu kuchyně u výdeje</w:t>
      </w:r>
      <w:r w:rsidR="008A2043">
        <w:rPr>
          <w:sz w:val="24"/>
          <w:szCs w:val="24"/>
        </w:rPr>
        <w:t xml:space="preserve">. </w:t>
      </w:r>
      <w:r w:rsidRPr="00457257">
        <w:rPr>
          <w:sz w:val="24"/>
          <w:szCs w:val="24"/>
        </w:rPr>
        <w:t xml:space="preserve">Při opakovaném zapomínání </w:t>
      </w:r>
      <w:r w:rsidR="00197FAE" w:rsidRPr="00457257">
        <w:rPr>
          <w:sz w:val="24"/>
          <w:szCs w:val="24"/>
        </w:rPr>
        <w:t>čipu</w:t>
      </w:r>
      <w:r w:rsidR="00295619" w:rsidRPr="00457257">
        <w:rPr>
          <w:sz w:val="24"/>
          <w:szCs w:val="24"/>
        </w:rPr>
        <w:t>, bude informován třídní učitel a</w:t>
      </w:r>
      <w:r w:rsidRPr="00457257">
        <w:rPr>
          <w:sz w:val="24"/>
          <w:szCs w:val="24"/>
        </w:rPr>
        <w:t xml:space="preserve"> zákonní zástupci požádáni o nápravu.</w:t>
      </w:r>
    </w:p>
    <w:p w14:paraId="631C9110" w14:textId="4267C04B" w:rsidR="007F3B82" w:rsidRPr="00457257" w:rsidRDefault="000143D9" w:rsidP="00765347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 w:rsidRPr="00765347">
        <w:rPr>
          <w:b/>
          <w:bCs/>
          <w:sz w:val="24"/>
          <w:szCs w:val="24"/>
        </w:rPr>
        <w:t>I</w:t>
      </w:r>
      <w:r w:rsidR="002117B5" w:rsidRPr="00765347">
        <w:rPr>
          <w:b/>
          <w:bCs/>
          <w:sz w:val="24"/>
          <w:szCs w:val="24"/>
        </w:rPr>
        <w:t>X</w:t>
      </w:r>
      <w:r w:rsidRPr="00765347">
        <w:rPr>
          <w:b/>
          <w:bCs/>
          <w:sz w:val="24"/>
          <w:szCs w:val="24"/>
        </w:rPr>
        <w:t>.</w:t>
      </w:r>
      <w:r w:rsidR="007F3B82" w:rsidRPr="00765347">
        <w:rPr>
          <w:b/>
          <w:bCs/>
          <w:sz w:val="24"/>
          <w:szCs w:val="24"/>
        </w:rPr>
        <w:t xml:space="preserve"> </w:t>
      </w:r>
      <w:r w:rsidR="007F3B82" w:rsidRPr="00457257">
        <w:rPr>
          <w:b/>
          <w:bCs/>
          <w:sz w:val="24"/>
          <w:szCs w:val="24"/>
        </w:rPr>
        <w:t>Přihlašování</w:t>
      </w:r>
      <w:r w:rsidR="00AE7216">
        <w:rPr>
          <w:b/>
          <w:bCs/>
          <w:sz w:val="24"/>
          <w:szCs w:val="24"/>
        </w:rPr>
        <w:t>,</w:t>
      </w:r>
      <w:r w:rsidR="007F3B82" w:rsidRPr="00457257">
        <w:rPr>
          <w:b/>
          <w:bCs/>
          <w:sz w:val="24"/>
          <w:szCs w:val="24"/>
        </w:rPr>
        <w:t xml:space="preserve"> odhlašování </w:t>
      </w:r>
      <w:r w:rsidR="00AE7216">
        <w:rPr>
          <w:b/>
          <w:bCs/>
          <w:sz w:val="24"/>
          <w:szCs w:val="24"/>
        </w:rPr>
        <w:t xml:space="preserve">a výběr </w:t>
      </w:r>
      <w:r w:rsidR="007F3B82" w:rsidRPr="00457257">
        <w:rPr>
          <w:b/>
          <w:bCs/>
          <w:sz w:val="24"/>
          <w:szCs w:val="24"/>
        </w:rPr>
        <w:t>obědů</w:t>
      </w:r>
    </w:p>
    <w:p w14:paraId="59F5EF93" w14:textId="56100F3D" w:rsidR="0005217F" w:rsidRPr="0005217F" w:rsidRDefault="0005217F" w:rsidP="00AE7216">
      <w:pPr>
        <w:autoSpaceDE w:val="0"/>
        <w:autoSpaceDN w:val="0"/>
        <w:adjustRightInd w:val="0"/>
        <w:spacing w:after="0"/>
        <w:jc w:val="both"/>
        <w:rPr>
          <w:b/>
          <w:color w:val="000000"/>
          <w:sz w:val="24"/>
          <w:szCs w:val="24"/>
        </w:rPr>
      </w:pPr>
      <w:r w:rsidRPr="0005217F">
        <w:rPr>
          <w:b/>
          <w:color w:val="000000"/>
          <w:sz w:val="24"/>
          <w:szCs w:val="24"/>
        </w:rPr>
        <w:t xml:space="preserve">a) </w:t>
      </w:r>
      <w:r w:rsidR="00AE7216">
        <w:rPr>
          <w:b/>
          <w:color w:val="000000"/>
          <w:sz w:val="24"/>
          <w:szCs w:val="24"/>
        </w:rPr>
        <w:t xml:space="preserve">přihlašování a odhlašování </w:t>
      </w:r>
      <w:r w:rsidRPr="0005217F">
        <w:rPr>
          <w:b/>
          <w:color w:val="000000"/>
          <w:sz w:val="24"/>
          <w:szCs w:val="24"/>
        </w:rPr>
        <w:t xml:space="preserve">u referentky stravování: </w:t>
      </w:r>
    </w:p>
    <w:p w14:paraId="4AF4AF4C" w14:textId="2C956E39" w:rsidR="007F3B82" w:rsidRPr="00457257" w:rsidRDefault="007F3B82" w:rsidP="00BA45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7257">
        <w:rPr>
          <w:color w:val="000000"/>
          <w:sz w:val="24"/>
          <w:szCs w:val="24"/>
        </w:rPr>
        <w:t xml:space="preserve">Obědy </w:t>
      </w:r>
      <w:r w:rsidR="00FD5613" w:rsidRPr="00457257">
        <w:rPr>
          <w:color w:val="000000"/>
          <w:sz w:val="24"/>
          <w:szCs w:val="24"/>
        </w:rPr>
        <w:t>u jednotliv</w:t>
      </w:r>
      <w:r w:rsidR="00295619" w:rsidRPr="00457257">
        <w:rPr>
          <w:color w:val="000000"/>
          <w:sz w:val="24"/>
          <w:szCs w:val="24"/>
        </w:rPr>
        <w:t>ých strávníků</w:t>
      </w:r>
      <w:r w:rsidR="00FD5613" w:rsidRPr="00457257">
        <w:rPr>
          <w:color w:val="000000"/>
          <w:sz w:val="24"/>
          <w:szCs w:val="24"/>
        </w:rPr>
        <w:t xml:space="preserve"> </w:t>
      </w:r>
      <w:r w:rsidRPr="00457257">
        <w:rPr>
          <w:color w:val="000000"/>
          <w:sz w:val="24"/>
          <w:szCs w:val="24"/>
        </w:rPr>
        <w:t>se přihlašují</w:t>
      </w:r>
      <w:r w:rsidRPr="00457257">
        <w:rPr>
          <w:sz w:val="24"/>
          <w:szCs w:val="24"/>
        </w:rPr>
        <w:t xml:space="preserve"> </w:t>
      </w:r>
      <w:r w:rsidR="00F64B7A" w:rsidRPr="00953755">
        <w:rPr>
          <w:sz w:val="24"/>
          <w:szCs w:val="24"/>
        </w:rPr>
        <w:t>nejpozději do 7:00 téhož dne (pouze tel.)</w:t>
      </w:r>
      <w:r w:rsidR="00F64B7A">
        <w:rPr>
          <w:sz w:val="24"/>
          <w:szCs w:val="24"/>
        </w:rPr>
        <w:t xml:space="preserve"> </w:t>
      </w:r>
      <w:r w:rsidRPr="00457257">
        <w:rPr>
          <w:sz w:val="24"/>
          <w:szCs w:val="24"/>
        </w:rPr>
        <w:t>a odhlašují nejpozději den předem do 12</w:t>
      </w:r>
      <w:r w:rsidR="00CF4A34" w:rsidRPr="00457257">
        <w:rPr>
          <w:sz w:val="24"/>
          <w:szCs w:val="24"/>
        </w:rPr>
        <w:t>:</w:t>
      </w:r>
      <w:r w:rsidRPr="00457257">
        <w:rPr>
          <w:sz w:val="24"/>
          <w:szCs w:val="24"/>
        </w:rPr>
        <w:t>00 hodin na telefonním čísl</w:t>
      </w:r>
      <w:r w:rsidR="005A721B">
        <w:rPr>
          <w:sz w:val="24"/>
          <w:szCs w:val="24"/>
        </w:rPr>
        <w:t xml:space="preserve">o uvedené na </w:t>
      </w:r>
      <w:r w:rsidR="00AE7216">
        <w:rPr>
          <w:sz w:val="24"/>
          <w:szCs w:val="24"/>
        </w:rPr>
        <w:t xml:space="preserve">webových </w:t>
      </w:r>
      <w:r w:rsidR="005A721B">
        <w:rPr>
          <w:sz w:val="24"/>
          <w:szCs w:val="24"/>
        </w:rPr>
        <w:t>stránkách školy</w:t>
      </w:r>
      <w:r w:rsidRPr="00457257">
        <w:rPr>
          <w:sz w:val="24"/>
          <w:szCs w:val="24"/>
        </w:rPr>
        <w:t xml:space="preserve">, osobně </w:t>
      </w:r>
      <w:r w:rsidR="00295619" w:rsidRPr="00457257">
        <w:rPr>
          <w:sz w:val="24"/>
          <w:szCs w:val="24"/>
        </w:rPr>
        <w:t>u referentky stravování</w:t>
      </w:r>
      <w:r w:rsidRPr="00457257">
        <w:rPr>
          <w:sz w:val="24"/>
          <w:szCs w:val="24"/>
        </w:rPr>
        <w:t>, SMS</w:t>
      </w:r>
      <w:r w:rsidR="00295619" w:rsidRPr="00457257">
        <w:rPr>
          <w:sz w:val="24"/>
          <w:szCs w:val="24"/>
        </w:rPr>
        <w:t xml:space="preserve">, </w:t>
      </w:r>
      <w:r w:rsidR="00AE7216">
        <w:rPr>
          <w:sz w:val="24"/>
          <w:szCs w:val="24"/>
        </w:rPr>
        <w:t>na mailové kontakty uvedené na stránkách webových školy.</w:t>
      </w:r>
      <w:r w:rsidR="00F64B7A">
        <w:rPr>
          <w:sz w:val="24"/>
          <w:szCs w:val="24"/>
        </w:rPr>
        <w:t xml:space="preserve"> </w:t>
      </w:r>
    </w:p>
    <w:p w14:paraId="27F5C8BC" w14:textId="77777777" w:rsidR="00FD5613" w:rsidRPr="0005217F" w:rsidRDefault="00FD5613" w:rsidP="007F3B82">
      <w:pPr>
        <w:autoSpaceDE w:val="0"/>
        <w:autoSpaceDN w:val="0"/>
        <w:adjustRightInd w:val="0"/>
        <w:rPr>
          <w:sz w:val="24"/>
          <w:szCs w:val="24"/>
        </w:rPr>
      </w:pPr>
      <w:r w:rsidRPr="0005217F">
        <w:rPr>
          <w:sz w:val="24"/>
          <w:szCs w:val="24"/>
        </w:rPr>
        <w:t>Odhlášky hromad</w:t>
      </w:r>
      <w:r w:rsidR="00295619" w:rsidRPr="0005217F">
        <w:rPr>
          <w:sz w:val="24"/>
          <w:szCs w:val="24"/>
        </w:rPr>
        <w:t>ných školních AKCÍ</w:t>
      </w:r>
      <w:r w:rsidRPr="0005217F">
        <w:rPr>
          <w:sz w:val="24"/>
          <w:szCs w:val="24"/>
        </w:rPr>
        <w:t xml:space="preserve"> </w:t>
      </w:r>
      <w:r w:rsidR="00295619" w:rsidRPr="0005217F">
        <w:rPr>
          <w:sz w:val="24"/>
          <w:szCs w:val="24"/>
        </w:rPr>
        <w:t>odhlašuje třídní učitel</w:t>
      </w:r>
      <w:r w:rsidRPr="0005217F">
        <w:rPr>
          <w:sz w:val="24"/>
          <w:szCs w:val="24"/>
        </w:rPr>
        <w:t xml:space="preserve"> týden předem.</w:t>
      </w:r>
    </w:p>
    <w:p w14:paraId="1B228AC6" w14:textId="77777777" w:rsidR="007F3B82" w:rsidRPr="00457257" w:rsidRDefault="0005217F" w:rsidP="00AE7216">
      <w:pPr>
        <w:autoSpaceDE w:val="0"/>
        <w:autoSpaceDN w:val="0"/>
        <w:adjustRightInd w:val="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7F3B82" w:rsidRPr="00457257">
        <w:rPr>
          <w:b/>
          <w:sz w:val="24"/>
          <w:szCs w:val="24"/>
        </w:rPr>
        <w:t>) Internetový objednávkový systém</w:t>
      </w:r>
      <w:r>
        <w:rPr>
          <w:b/>
          <w:sz w:val="24"/>
          <w:szCs w:val="24"/>
        </w:rPr>
        <w:t>:</w:t>
      </w:r>
    </w:p>
    <w:p w14:paraId="03FAE207" w14:textId="47A8B8D0" w:rsidR="00AE7216" w:rsidRDefault="00AE7216" w:rsidP="00BA45F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 přihlašování a odhlašování m</w:t>
      </w:r>
      <w:r w:rsidRPr="00457257">
        <w:rPr>
          <w:sz w:val="24"/>
          <w:szCs w:val="24"/>
        </w:rPr>
        <w:t xml:space="preserve">ůžete využít internetový objednávkový systém </w:t>
      </w:r>
      <w:r>
        <w:rPr>
          <w:sz w:val="24"/>
          <w:szCs w:val="24"/>
        </w:rPr>
        <w:t>Z-</w:t>
      </w:r>
      <w:proofErr w:type="spellStart"/>
      <w:r>
        <w:rPr>
          <w:sz w:val="24"/>
          <w:szCs w:val="24"/>
        </w:rPr>
        <w:t>ware</w:t>
      </w:r>
      <w:proofErr w:type="spellEnd"/>
      <w:r w:rsidRPr="00457257">
        <w:rPr>
          <w:sz w:val="24"/>
          <w:szCs w:val="24"/>
        </w:rPr>
        <w:t>, přístupný ze stránek naší školy (odhlášení, nebo přihlášení lze provést nejméně tři dny předem.)</w:t>
      </w:r>
    </w:p>
    <w:p w14:paraId="1732836E" w14:textId="7BB25885" w:rsidR="007F3B82" w:rsidRPr="00457257" w:rsidRDefault="007F3B82" w:rsidP="00BA45FF">
      <w:pPr>
        <w:spacing w:after="0" w:line="240" w:lineRule="auto"/>
        <w:jc w:val="both"/>
        <w:rPr>
          <w:b/>
          <w:sz w:val="24"/>
          <w:szCs w:val="24"/>
        </w:rPr>
      </w:pPr>
      <w:r w:rsidRPr="00457257">
        <w:rPr>
          <w:sz w:val="24"/>
          <w:szCs w:val="24"/>
        </w:rPr>
        <w:t xml:space="preserve">Ve školní jídelně se vaří dva druhy obědů. Výběr oběda si žáci provádí internetovým objednávkovým systémem přístupným </w:t>
      </w:r>
      <w:r w:rsidR="00E447F0" w:rsidRPr="00457257">
        <w:rPr>
          <w:sz w:val="24"/>
          <w:szCs w:val="24"/>
        </w:rPr>
        <w:t>z</w:t>
      </w:r>
      <w:r w:rsidR="003D4F3E" w:rsidRPr="00457257">
        <w:rPr>
          <w:sz w:val="24"/>
          <w:szCs w:val="24"/>
        </w:rPr>
        <w:t> </w:t>
      </w:r>
      <w:r w:rsidR="00E447F0" w:rsidRPr="00457257">
        <w:rPr>
          <w:sz w:val="24"/>
          <w:szCs w:val="24"/>
        </w:rPr>
        <w:t>mobilní</w:t>
      </w:r>
      <w:r w:rsidR="003D4F3E" w:rsidRPr="00457257">
        <w:rPr>
          <w:sz w:val="24"/>
          <w:szCs w:val="24"/>
        </w:rPr>
        <w:t xml:space="preserve"> a internetové</w:t>
      </w:r>
      <w:r w:rsidR="00E447F0" w:rsidRPr="00457257">
        <w:rPr>
          <w:sz w:val="24"/>
          <w:szCs w:val="24"/>
        </w:rPr>
        <w:t xml:space="preserve"> aplikace </w:t>
      </w:r>
      <w:hyperlink r:id="rId8" w:history="1">
        <w:r w:rsidR="005D05FE">
          <w:rPr>
            <w:rStyle w:val="Hypertextovodkaz"/>
            <w:rFonts w:ascii="Calibri" w:hAnsi="Calibri"/>
            <w:b/>
            <w:sz w:val="24"/>
            <w:szCs w:val="24"/>
          </w:rPr>
          <w:t>Z-</w:t>
        </w:r>
        <w:proofErr w:type="spellStart"/>
        <w:proofErr w:type="gramStart"/>
        <w:r w:rsidR="005D05FE">
          <w:rPr>
            <w:rStyle w:val="Hypertextovodkaz"/>
            <w:rFonts w:ascii="Calibri" w:hAnsi="Calibri"/>
            <w:b/>
            <w:sz w:val="24"/>
            <w:szCs w:val="24"/>
          </w:rPr>
          <w:t>ware</w:t>
        </w:r>
        <w:proofErr w:type="spellEnd"/>
        <w:r w:rsidR="005D05FE">
          <w:rPr>
            <w:rStyle w:val="Hypertextovodkaz"/>
            <w:rFonts w:ascii="Calibri" w:hAnsi="Calibri"/>
            <w:b/>
            <w:sz w:val="24"/>
            <w:szCs w:val="24"/>
          </w:rPr>
          <w:t xml:space="preserve"> </w:t>
        </w:r>
        <w:r w:rsidR="005D05FE" w:rsidRPr="005D05FE">
          <w:rPr>
            <w:rStyle w:val="Hypertextovodkaz"/>
            <w:rFonts w:ascii="Calibri" w:hAnsi="Calibri"/>
            <w:sz w:val="24"/>
            <w:szCs w:val="24"/>
            <w:u w:val="none"/>
          </w:rPr>
          <w:t xml:space="preserve"> (</w:t>
        </w:r>
        <w:proofErr w:type="spellStart"/>
        <w:proofErr w:type="gramEnd"/>
        <w:r w:rsidR="005D05FE" w:rsidRPr="005D05FE">
          <w:rPr>
            <w:rStyle w:val="Hypertextovodkaz"/>
            <w:rFonts w:ascii="Calibri" w:hAnsi="Calibri"/>
            <w:sz w:val="24"/>
            <w:szCs w:val="24"/>
            <w:u w:val="none"/>
          </w:rPr>
          <w:t>iCante</w:t>
        </w:r>
        <w:r w:rsidR="005D05FE">
          <w:rPr>
            <w:rStyle w:val="Hypertextovodkaz"/>
            <w:rFonts w:ascii="Calibri" w:hAnsi="Calibri"/>
            <w:sz w:val="24"/>
            <w:szCs w:val="24"/>
            <w:u w:val="none"/>
          </w:rPr>
          <w:t>e</w:t>
        </w:r>
        <w:r w:rsidR="005D05FE" w:rsidRPr="005D05FE">
          <w:rPr>
            <w:rStyle w:val="Hypertextovodkaz"/>
            <w:rFonts w:ascii="Calibri" w:hAnsi="Calibri"/>
            <w:sz w:val="24"/>
            <w:szCs w:val="24"/>
            <w:u w:val="none"/>
          </w:rPr>
          <w:t>n</w:t>
        </w:r>
        <w:proofErr w:type="spellEnd"/>
        <w:r w:rsidR="005D05FE" w:rsidRPr="005D05FE">
          <w:rPr>
            <w:rStyle w:val="Hypertextovodkaz"/>
            <w:rFonts w:ascii="Calibri" w:hAnsi="Calibri"/>
            <w:sz w:val="24"/>
            <w:szCs w:val="24"/>
            <w:u w:val="none"/>
          </w:rPr>
          <w:t>).</w:t>
        </w:r>
      </w:hyperlink>
    </w:p>
    <w:p w14:paraId="07E8E0F7" w14:textId="77777777" w:rsidR="003D4F3E" w:rsidRPr="00457257" w:rsidRDefault="003D4F3E" w:rsidP="00BA45FF">
      <w:pPr>
        <w:spacing w:after="0" w:line="240" w:lineRule="auto"/>
        <w:jc w:val="both"/>
        <w:rPr>
          <w:sz w:val="24"/>
          <w:szCs w:val="24"/>
        </w:rPr>
      </w:pPr>
      <w:r w:rsidRPr="00457257">
        <w:rPr>
          <w:sz w:val="24"/>
          <w:szCs w:val="24"/>
        </w:rPr>
        <w:t xml:space="preserve">Zapomenutá hesla a variabilní symboly Vám na požádání sdělí referentka stravování osobně. </w:t>
      </w:r>
      <w:r w:rsidR="00704838" w:rsidRPr="00457257">
        <w:rPr>
          <w:sz w:val="24"/>
          <w:szCs w:val="24"/>
        </w:rPr>
        <w:t xml:space="preserve">Po telefonu informace nesdělujeme! </w:t>
      </w:r>
      <w:r w:rsidRPr="00457257">
        <w:rPr>
          <w:sz w:val="24"/>
          <w:szCs w:val="24"/>
        </w:rPr>
        <w:t xml:space="preserve">Po přidělení jednorázového hesla je ho </w:t>
      </w:r>
      <w:r w:rsidRPr="00457257">
        <w:rPr>
          <w:b/>
          <w:sz w:val="24"/>
          <w:szCs w:val="24"/>
        </w:rPr>
        <w:t>nutné změnit</w:t>
      </w:r>
      <w:r w:rsidRPr="00457257">
        <w:rPr>
          <w:sz w:val="24"/>
          <w:szCs w:val="24"/>
        </w:rPr>
        <w:t xml:space="preserve"> z důvodů </w:t>
      </w:r>
      <w:r w:rsidR="00704838" w:rsidRPr="00457257">
        <w:rPr>
          <w:sz w:val="24"/>
          <w:szCs w:val="24"/>
        </w:rPr>
        <w:t>ochran</w:t>
      </w:r>
      <w:r w:rsidR="00BA45FF" w:rsidRPr="00457257">
        <w:rPr>
          <w:sz w:val="24"/>
          <w:szCs w:val="24"/>
        </w:rPr>
        <w:t>y</w:t>
      </w:r>
      <w:r w:rsidR="00704838" w:rsidRPr="00457257">
        <w:rPr>
          <w:sz w:val="24"/>
          <w:szCs w:val="24"/>
        </w:rPr>
        <w:t xml:space="preserve"> osobních údajů.</w:t>
      </w:r>
      <w:r w:rsidR="007B34B7" w:rsidRPr="00457257">
        <w:rPr>
          <w:sz w:val="24"/>
          <w:szCs w:val="24"/>
        </w:rPr>
        <w:t xml:space="preserve"> </w:t>
      </w:r>
    </w:p>
    <w:p w14:paraId="0C0B1A95" w14:textId="77777777" w:rsidR="007F3B82" w:rsidRPr="00AE7216" w:rsidRDefault="007F3B82" w:rsidP="007F3B82">
      <w:pPr>
        <w:spacing w:after="0" w:line="240" w:lineRule="auto"/>
        <w:rPr>
          <w:b/>
          <w:sz w:val="16"/>
          <w:szCs w:val="16"/>
        </w:rPr>
      </w:pPr>
    </w:p>
    <w:p w14:paraId="2107781C" w14:textId="77777777" w:rsidR="007F3B82" w:rsidRPr="00457257" w:rsidRDefault="005D05FE" w:rsidP="00AE7216">
      <w:pPr>
        <w:spacing w:after="0" w:line="312" w:lineRule="atLeast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ČÍSLO STRAVOVACÍHO ZAŘÍZENÍ </w:t>
      </w:r>
      <w:r w:rsidR="007F3B82" w:rsidRPr="00457257">
        <w:rPr>
          <w:color w:val="333333"/>
          <w:sz w:val="24"/>
          <w:szCs w:val="24"/>
        </w:rPr>
        <w:t xml:space="preserve">   </w:t>
      </w:r>
      <w:r w:rsidR="007F3B82" w:rsidRPr="00457257">
        <w:rPr>
          <w:b/>
          <w:color w:val="333333"/>
          <w:sz w:val="24"/>
          <w:szCs w:val="24"/>
          <w:bdr w:val="single" w:sz="4" w:space="0" w:color="auto" w:frame="1"/>
        </w:rPr>
        <w:t>0</w:t>
      </w:r>
      <w:r>
        <w:rPr>
          <w:b/>
          <w:color w:val="333333"/>
          <w:sz w:val="24"/>
          <w:szCs w:val="24"/>
          <w:bdr w:val="single" w:sz="4" w:space="0" w:color="auto" w:frame="1"/>
        </w:rPr>
        <w:t>252</w:t>
      </w:r>
      <w:r w:rsidR="007F3B82" w:rsidRPr="00457257">
        <w:rPr>
          <w:color w:val="333333"/>
          <w:sz w:val="24"/>
          <w:szCs w:val="24"/>
        </w:rPr>
        <w:t xml:space="preserve">  </w:t>
      </w:r>
    </w:p>
    <w:p w14:paraId="36978391" w14:textId="77777777" w:rsidR="007F3B82" w:rsidRPr="00457257" w:rsidRDefault="005D05FE" w:rsidP="007F3B82">
      <w:pPr>
        <w:spacing w:after="75" w:line="312" w:lineRule="atLeast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PŘIHLAŠOVACÍ JMÉNO</w:t>
      </w:r>
      <w:r w:rsidR="007F3B82" w:rsidRPr="00457257">
        <w:rPr>
          <w:color w:val="333333"/>
          <w:sz w:val="24"/>
          <w:szCs w:val="24"/>
        </w:rPr>
        <w:t>:(</w:t>
      </w:r>
      <w:r w:rsidRPr="005D05FE">
        <w:rPr>
          <w:color w:val="333333"/>
          <w:sz w:val="20"/>
          <w:szCs w:val="20"/>
        </w:rPr>
        <w:t>prvních 5 písmen</w:t>
      </w:r>
      <w:r>
        <w:rPr>
          <w:color w:val="333333"/>
          <w:sz w:val="24"/>
          <w:szCs w:val="24"/>
        </w:rPr>
        <w:t xml:space="preserve"> </w:t>
      </w:r>
      <w:r>
        <w:rPr>
          <w:color w:val="333333"/>
          <w:sz w:val="20"/>
          <w:szCs w:val="20"/>
        </w:rPr>
        <w:t xml:space="preserve">z </w:t>
      </w:r>
      <w:r w:rsidR="007F3B82" w:rsidRPr="00457257">
        <w:rPr>
          <w:color w:val="333333"/>
          <w:sz w:val="20"/>
          <w:szCs w:val="20"/>
        </w:rPr>
        <w:t xml:space="preserve">příjmení </w:t>
      </w:r>
      <w:r>
        <w:rPr>
          <w:color w:val="333333"/>
          <w:sz w:val="20"/>
          <w:szCs w:val="20"/>
        </w:rPr>
        <w:t xml:space="preserve">malým </w:t>
      </w:r>
      <w:r w:rsidR="007F3B82" w:rsidRPr="00457257">
        <w:rPr>
          <w:color w:val="333333"/>
          <w:sz w:val="20"/>
          <w:szCs w:val="20"/>
        </w:rPr>
        <w:t>písmem bez diakritiky</w:t>
      </w:r>
      <w:r>
        <w:rPr>
          <w:color w:val="333333"/>
          <w:sz w:val="20"/>
          <w:szCs w:val="20"/>
        </w:rPr>
        <w:t xml:space="preserve"> a celý variabilní </w:t>
      </w:r>
      <w:proofErr w:type="gramStart"/>
      <w:r>
        <w:rPr>
          <w:color w:val="333333"/>
          <w:sz w:val="20"/>
          <w:szCs w:val="20"/>
        </w:rPr>
        <w:t>symbol</w:t>
      </w:r>
      <w:r w:rsidR="007F3B82" w:rsidRPr="00457257">
        <w:rPr>
          <w:color w:val="333333"/>
          <w:sz w:val="20"/>
          <w:szCs w:val="20"/>
        </w:rPr>
        <w:t>)</w:t>
      </w:r>
      <w:r w:rsidR="007F3B82" w:rsidRPr="00457257">
        <w:rPr>
          <w:color w:val="333333"/>
          <w:sz w:val="24"/>
          <w:szCs w:val="24"/>
        </w:rPr>
        <w:t>  př.</w:t>
      </w:r>
      <w:proofErr w:type="gramEnd"/>
      <w:r w:rsidR="007F3B82" w:rsidRPr="00457257">
        <w:rPr>
          <w:color w:val="333333"/>
          <w:sz w:val="24"/>
          <w:szCs w:val="24"/>
        </w:rPr>
        <w:t xml:space="preserve">: </w:t>
      </w:r>
      <w:r>
        <w:rPr>
          <w:color w:val="333333"/>
          <w:sz w:val="24"/>
          <w:szCs w:val="24"/>
        </w:rPr>
        <w:t>janou0001</w:t>
      </w:r>
    </w:p>
    <w:p w14:paraId="6D9F30C2" w14:textId="77777777" w:rsidR="007F3B82" w:rsidRPr="00457257" w:rsidRDefault="007F3B82" w:rsidP="007F3B82">
      <w:pPr>
        <w:spacing w:after="75" w:line="312" w:lineRule="atLeast"/>
        <w:rPr>
          <w:sz w:val="24"/>
          <w:szCs w:val="24"/>
        </w:rPr>
      </w:pPr>
      <w:r w:rsidRPr="00457257">
        <w:rPr>
          <w:color w:val="333333"/>
          <w:sz w:val="24"/>
          <w:szCs w:val="24"/>
        </w:rPr>
        <w:t xml:space="preserve">HESLO: </w:t>
      </w:r>
      <w:r w:rsidR="005D05FE">
        <w:rPr>
          <w:b/>
          <w:color w:val="333333"/>
          <w:sz w:val="24"/>
          <w:szCs w:val="24"/>
        </w:rPr>
        <w:t>pro první přihlášení 1234</w:t>
      </w:r>
      <w:r w:rsidR="00E447F0" w:rsidRPr="00457257">
        <w:rPr>
          <w:b/>
          <w:color w:val="333333"/>
          <w:sz w:val="24"/>
          <w:szCs w:val="24"/>
        </w:rPr>
        <w:t xml:space="preserve"> </w:t>
      </w:r>
      <w:r w:rsidR="00E447F0" w:rsidRPr="00457257">
        <w:rPr>
          <w:color w:val="333333"/>
          <w:sz w:val="20"/>
          <w:szCs w:val="20"/>
        </w:rPr>
        <w:t>(</w:t>
      </w:r>
      <w:r w:rsidR="005D05FE">
        <w:rPr>
          <w:color w:val="333333"/>
          <w:sz w:val="20"/>
          <w:szCs w:val="20"/>
        </w:rPr>
        <w:t xml:space="preserve">nutno pak změnit </w:t>
      </w:r>
      <w:r w:rsidR="00E447F0" w:rsidRPr="00457257">
        <w:rPr>
          <w:color w:val="333333"/>
          <w:sz w:val="20"/>
          <w:szCs w:val="20"/>
        </w:rPr>
        <w:t>v internetovém objednávkovém systému)</w:t>
      </w:r>
      <w:r w:rsidRPr="00457257">
        <w:rPr>
          <w:color w:val="333333"/>
          <w:sz w:val="24"/>
          <w:szCs w:val="24"/>
        </w:rPr>
        <w:t> </w:t>
      </w:r>
      <w:r w:rsidRPr="00457257">
        <w:rPr>
          <w:sz w:val="24"/>
          <w:szCs w:val="24"/>
        </w:rPr>
        <w:t xml:space="preserve"> </w:t>
      </w:r>
    </w:p>
    <w:p w14:paraId="1DAB1FDD" w14:textId="77777777" w:rsidR="007F3B82" w:rsidRPr="00765347" w:rsidRDefault="002117B5" w:rsidP="00765347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 w:rsidRPr="00765347">
        <w:rPr>
          <w:b/>
          <w:bCs/>
          <w:sz w:val="24"/>
          <w:szCs w:val="24"/>
        </w:rPr>
        <w:t>X</w:t>
      </w:r>
      <w:r w:rsidR="0005217F" w:rsidRPr="00765347">
        <w:rPr>
          <w:b/>
          <w:bCs/>
          <w:sz w:val="24"/>
          <w:szCs w:val="24"/>
        </w:rPr>
        <w:t>.</w:t>
      </w:r>
      <w:r w:rsidR="007F3B82" w:rsidRPr="00765347">
        <w:rPr>
          <w:b/>
          <w:bCs/>
          <w:sz w:val="24"/>
          <w:szCs w:val="24"/>
        </w:rPr>
        <w:t xml:space="preserve"> Ostatní informace ke stravování</w:t>
      </w:r>
    </w:p>
    <w:p w14:paraId="0C43D54C" w14:textId="301549D3" w:rsidR="007F3B82" w:rsidRPr="00457257" w:rsidRDefault="007F3B82" w:rsidP="00BA45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7257">
        <w:rPr>
          <w:sz w:val="24"/>
          <w:szCs w:val="24"/>
        </w:rPr>
        <w:t xml:space="preserve">Ve školní jídelně se mohou stravovat jen ti strávníci, kteří mají </w:t>
      </w:r>
      <w:r w:rsidRPr="00457257">
        <w:rPr>
          <w:b/>
          <w:sz w:val="24"/>
          <w:szCs w:val="24"/>
        </w:rPr>
        <w:t>řádně vyplněnou přihlášku ke stravování</w:t>
      </w:r>
      <w:r w:rsidR="00CE0EC5">
        <w:rPr>
          <w:b/>
          <w:sz w:val="24"/>
          <w:szCs w:val="24"/>
        </w:rPr>
        <w:t>. Odesláním přihlášky zároveň zákonný zástupce potvrzuje, že se seznámil s vnitřním řádem školní j</w:t>
      </w:r>
      <w:r w:rsidR="00E05885">
        <w:rPr>
          <w:b/>
          <w:sz w:val="24"/>
          <w:szCs w:val="24"/>
        </w:rPr>
        <w:t>í</w:t>
      </w:r>
      <w:r w:rsidR="00CE0EC5">
        <w:rPr>
          <w:b/>
          <w:sz w:val="24"/>
          <w:szCs w:val="24"/>
        </w:rPr>
        <w:t>delny.</w:t>
      </w:r>
      <w:r w:rsidRPr="00457257">
        <w:rPr>
          <w:sz w:val="24"/>
          <w:szCs w:val="24"/>
        </w:rPr>
        <w:t xml:space="preserve"> Přihláška je platná po celou dobu školní docházky, dokud se zákonný zástupce žáka </w:t>
      </w:r>
      <w:r w:rsidRPr="00457257">
        <w:rPr>
          <w:b/>
          <w:sz w:val="24"/>
          <w:szCs w:val="24"/>
        </w:rPr>
        <w:t>písemně neodhlásí.</w:t>
      </w:r>
    </w:p>
    <w:p w14:paraId="215A79A9" w14:textId="5653A278" w:rsidR="007F3B82" w:rsidRPr="00457257" w:rsidRDefault="007F3B82" w:rsidP="00BA45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40E90">
        <w:rPr>
          <w:sz w:val="24"/>
          <w:szCs w:val="24"/>
        </w:rPr>
        <w:t xml:space="preserve">Zaměstnanci mají nárok na dotovanou stravu </w:t>
      </w:r>
      <w:r w:rsidR="003145F7">
        <w:rPr>
          <w:sz w:val="24"/>
          <w:szCs w:val="24"/>
        </w:rPr>
        <w:t xml:space="preserve">v daném kalendářním dni, v místě výkonu práce Brno </w:t>
      </w:r>
      <w:r w:rsidRPr="00F40E90">
        <w:rPr>
          <w:sz w:val="24"/>
          <w:szCs w:val="24"/>
        </w:rPr>
        <w:t xml:space="preserve">v případě, že odpracují </w:t>
      </w:r>
      <w:r w:rsidR="00E447F0" w:rsidRPr="00F40E90">
        <w:rPr>
          <w:sz w:val="24"/>
          <w:szCs w:val="24"/>
        </w:rPr>
        <w:t>minimálně</w:t>
      </w:r>
      <w:r w:rsidRPr="00F40E90">
        <w:rPr>
          <w:sz w:val="24"/>
          <w:szCs w:val="24"/>
        </w:rPr>
        <w:t xml:space="preserve"> 3 hodiny. V době nemoci, </w:t>
      </w:r>
      <w:r w:rsidR="003145F7">
        <w:rPr>
          <w:sz w:val="24"/>
          <w:szCs w:val="24"/>
        </w:rPr>
        <w:t xml:space="preserve">dovolené, </w:t>
      </w:r>
      <w:r w:rsidRPr="00F40E90">
        <w:rPr>
          <w:sz w:val="24"/>
          <w:szCs w:val="24"/>
        </w:rPr>
        <w:t xml:space="preserve">studijního volna, mateřské dovolené si musí obědy </w:t>
      </w:r>
      <w:r w:rsidR="003145F7">
        <w:rPr>
          <w:sz w:val="24"/>
          <w:szCs w:val="24"/>
        </w:rPr>
        <w:t xml:space="preserve">zaměstnanec </w:t>
      </w:r>
      <w:r w:rsidRPr="00F40E90">
        <w:rPr>
          <w:sz w:val="24"/>
          <w:szCs w:val="24"/>
        </w:rPr>
        <w:t>odhlásit</w:t>
      </w:r>
      <w:r w:rsidR="003145F7">
        <w:rPr>
          <w:sz w:val="24"/>
          <w:szCs w:val="24"/>
        </w:rPr>
        <w:t>. Zaměstnavatel na obědy</w:t>
      </w:r>
      <w:r w:rsidR="00CE0EC5">
        <w:rPr>
          <w:sz w:val="24"/>
          <w:szCs w:val="24"/>
        </w:rPr>
        <w:t xml:space="preserve"> ve školní jídelně</w:t>
      </w:r>
      <w:r w:rsidR="003145F7">
        <w:rPr>
          <w:sz w:val="24"/>
          <w:szCs w:val="24"/>
        </w:rPr>
        <w:t xml:space="preserve"> finančně nepřispívá. Zaměstnanci pracující na dohodu mají možnost stravování pouze za plnou cenu nákladů za suroviny. Stravování vlastních zaměstnanců-důchodců, je možné za dotovanou cenu.</w:t>
      </w:r>
    </w:p>
    <w:p w14:paraId="26FA12F3" w14:textId="77777777" w:rsidR="007F3B82" w:rsidRPr="00457257" w:rsidRDefault="007F3B82" w:rsidP="00BA45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7257">
        <w:rPr>
          <w:sz w:val="24"/>
          <w:szCs w:val="24"/>
        </w:rPr>
        <w:t xml:space="preserve">V době nemoci, prázdnin nebo ředitelského volna lze poskytnout stravování pouze za úhradu plné </w:t>
      </w:r>
      <w:proofErr w:type="gramStart"/>
      <w:r w:rsidRPr="00457257">
        <w:rPr>
          <w:sz w:val="24"/>
          <w:szCs w:val="24"/>
        </w:rPr>
        <w:t>ceny</w:t>
      </w:r>
      <w:proofErr w:type="gramEnd"/>
      <w:r w:rsidRPr="00457257">
        <w:rPr>
          <w:sz w:val="24"/>
          <w:szCs w:val="24"/>
        </w:rPr>
        <w:t xml:space="preserve"> tj. včetně osobních a věcných nákladů.</w:t>
      </w:r>
    </w:p>
    <w:p w14:paraId="62B5C3D9" w14:textId="77777777" w:rsidR="007F3B82" w:rsidRPr="00457257" w:rsidRDefault="007F3B82" w:rsidP="00BA45FF">
      <w:pPr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  <w:r w:rsidRPr="00457257">
        <w:rPr>
          <w:sz w:val="24"/>
          <w:szCs w:val="24"/>
        </w:rPr>
        <w:lastRenderedPageBreak/>
        <w:t>Dle Vyhlášky 107/200</w:t>
      </w:r>
      <w:r w:rsidR="002F52BF">
        <w:rPr>
          <w:sz w:val="24"/>
          <w:szCs w:val="24"/>
        </w:rPr>
        <w:t>5 Sb.</w:t>
      </w:r>
      <w:r w:rsidRPr="00457257">
        <w:rPr>
          <w:sz w:val="24"/>
          <w:szCs w:val="24"/>
        </w:rPr>
        <w:t xml:space="preserve"> § 4 odst. 9 se považuje za pobyt ve škole </w:t>
      </w:r>
      <w:r w:rsidR="002F52BF">
        <w:rPr>
          <w:sz w:val="24"/>
          <w:szCs w:val="24"/>
        </w:rPr>
        <w:t xml:space="preserve">i </w:t>
      </w:r>
      <w:r w:rsidRPr="00457257">
        <w:rPr>
          <w:sz w:val="24"/>
          <w:szCs w:val="24"/>
        </w:rPr>
        <w:t xml:space="preserve">první den neplánované nepřítomnosti strávníka (nemoc), to znamená, že </w:t>
      </w:r>
      <w:r w:rsidRPr="00457257">
        <w:rPr>
          <w:b/>
          <w:sz w:val="24"/>
          <w:szCs w:val="24"/>
          <w:u w:val="single"/>
        </w:rPr>
        <w:t xml:space="preserve">první den nemoci, kdy už oběd nelze odhlásit si může tento oběd za dotovanou cenu </w:t>
      </w:r>
      <w:r w:rsidR="00E447F0" w:rsidRPr="00457257">
        <w:rPr>
          <w:b/>
          <w:sz w:val="24"/>
          <w:szCs w:val="24"/>
          <w:u w:val="single"/>
        </w:rPr>
        <w:t xml:space="preserve">strávník </w:t>
      </w:r>
      <w:r w:rsidRPr="00457257">
        <w:rPr>
          <w:b/>
          <w:sz w:val="24"/>
          <w:szCs w:val="24"/>
          <w:u w:val="single"/>
        </w:rPr>
        <w:t xml:space="preserve">vyzvednout do </w:t>
      </w:r>
      <w:proofErr w:type="spellStart"/>
      <w:r w:rsidR="002F52BF">
        <w:rPr>
          <w:b/>
          <w:sz w:val="24"/>
          <w:szCs w:val="24"/>
          <w:u w:val="single"/>
        </w:rPr>
        <w:t>menuboxu</w:t>
      </w:r>
      <w:proofErr w:type="spellEnd"/>
      <w:r w:rsidRPr="00457257">
        <w:rPr>
          <w:b/>
          <w:sz w:val="24"/>
          <w:szCs w:val="24"/>
          <w:u w:val="single"/>
        </w:rPr>
        <w:t>.</w:t>
      </w:r>
    </w:p>
    <w:p w14:paraId="72275849" w14:textId="77777777" w:rsidR="007F3B82" w:rsidRPr="00457257" w:rsidRDefault="007F3B82" w:rsidP="00BA45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7257">
        <w:rPr>
          <w:sz w:val="24"/>
          <w:szCs w:val="24"/>
        </w:rPr>
        <w:t xml:space="preserve">Zákonný zástupce strávníka je povinen hlásit </w:t>
      </w:r>
      <w:r w:rsidR="00E447F0" w:rsidRPr="00457257">
        <w:rPr>
          <w:sz w:val="24"/>
          <w:szCs w:val="24"/>
        </w:rPr>
        <w:t>referentce</w:t>
      </w:r>
      <w:r w:rsidRPr="00457257">
        <w:rPr>
          <w:sz w:val="24"/>
          <w:szCs w:val="24"/>
        </w:rPr>
        <w:t xml:space="preserve"> stravování </w:t>
      </w:r>
      <w:r w:rsidR="00DE2052" w:rsidRPr="00457257">
        <w:rPr>
          <w:sz w:val="24"/>
          <w:szCs w:val="24"/>
        </w:rPr>
        <w:t>změny, týkající se: čísla účtu</w:t>
      </w:r>
      <w:r w:rsidR="00E447F0" w:rsidRPr="00457257">
        <w:rPr>
          <w:sz w:val="24"/>
          <w:szCs w:val="24"/>
        </w:rPr>
        <w:t xml:space="preserve">, </w:t>
      </w:r>
      <w:r w:rsidR="00704838" w:rsidRPr="00457257">
        <w:rPr>
          <w:sz w:val="24"/>
          <w:szCs w:val="24"/>
        </w:rPr>
        <w:t xml:space="preserve">telefonu, </w:t>
      </w:r>
      <w:r w:rsidR="00E447F0" w:rsidRPr="00457257">
        <w:rPr>
          <w:sz w:val="24"/>
          <w:szCs w:val="24"/>
        </w:rPr>
        <w:t xml:space="preserve">změny </w:t>
      </w:r>
      <w:r w:rsidR="00704838" w:rsidRPr="00457257">
        <w:rPr>
          <w:sz w:val="24"/>
          <w:szCs w:val="24"/>
        </w:rPr>
        <w:t>ve jm</w:t>
      </w:r>
      <w:r w:rsidR="00E447F0" w:rsidRPr="00457257">
        <w:rPr>
          <w:sz w:val="24"/>
          <w:szCs w:val="24"/>
        </w:rPr>
        <w:t>én</w:t>
      </w:r>
      <w:r w:rsidR="00704838" w:rsidRPr="00457257">
        <w:rPr>
          <w:sz w:val="24"/>
          <w:szCs w:val="24"/>
        </w:rPr>
        <w:t>ě</w:t>
      </w:r>
      <w:r w:rsidR="00DE2052" w:rsidRPr="00457257">
        <w:rPr>
          <w:sz w:val="24"/>
          <w:szCs w:val="24"/>
        </w:rPr>
        <w:t xml:space="preserve"> </w:t>
      </w:r>
      <w:r w:rsidRPr="00457257">
        <w:rPr>
          <w:sz w:val="24"/>
          <w:szCs w:val="24"/>
        </w:rPr>
        <w:t>a ukončení stravování. Pokud nebudou změny nahlášeny, ŠJ nezodpovídá za případné chyby</w:t>
      </w:r>
      <w:r w:rsidR="00E447F0" w:rsidRPr="00457257">
        <w:rPr>
          <w:sz w:val="24"/>
          <w:szCs w:val="24"/>
        </w:rPr>
        <w:t>. (např.</w:t>
      </w:r>
      <w:r w:rsidRPr="00457257">
        <w:rPr>
          <w:sz w:val="24"/>
          <w:szCs w:val="24"/>
        </w:rPr>
        <w:t> převod peněz na špatný účet</w:t>
      </w:r>
      <w:r w:rsidR="00E447F0" w:rsidRPr="00457257">
        <w:rPr>
          <w:sz w:val="24"/>
          <w:szCs w:val="24"/>
        </w:rPr>
        <w:t>)</w:t>
      </w:r>
      <w:r w:rsidR="00704838" w:rsidRPr="00457257">
        <w:rPr>
          <w:sz w:val="24"/>
          <w:szCs w:val="24"/>
        </w:rPr>
        <w:t>.</w:t>
      </w:r>
      <w:r w:rsidRPr="00457257">
        <w:rPr>
          <w:sz w:val="24"/>
          <w:szCs w:val="24"/>
        </w:rPr>
        <w:t xml:space="preserve"> </w:t>
      </w:r>
    </w:p>
    <w:p w14:paraId="6A72DD68" w14:textId="7C9A198A" w:rsidR="007F3B82" w:rsidRPr="00765347" w:rsidRDefault="0005217F" w:rsidP="00765347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 w:rsidRPr="00765347">
        <w:rPr>
          <w:b/>
          <w:bCs/>
          <w:sz w:val="24"/>
          <w:szCs w:val="24"/>
        </w:rPr>
        <w:t>X</w:t>
      </w:r>
      <w:r w:rsidR="002117B5" w:rsidRPr="00765347">
        <w:rPr>
          <w:b/>
          <w:bCs/>
          <w:sz w:val="24"/>
          <w:szCs w:val="24"/>
        </w:rPr>
        <w:t>I</w:t>
      </w:r>
      <w:r w:rsidRPr="00765347">
        <w:rPr>
          <w:b/>
          <w:bCs/>
          <w:sz w:val="24"/>
          <w:szCs w:val="24"/>
        </w:rPr>
        <w:t>.</w:t>
      </w:r>
      <w:r w:rsidR="007F3B82" w:rsidRPr="00765347">
        <w:rPr>
          <w:b/>
          <w:bCs/>
          <w:sz w:val="24"/>
          <w:szCs w:val="24"/>
        </w:rPr>
        <w:t xml:space="preserve"> Kontakty a úřední hodiny</w:t>
      </w:r>
    </w:p>
    <w:p w14:paraId="3ED2C1D6" w14:textId="26151166" w:rsidR="009003EA" w:rsidRPr="009003EA" w:rsidRDefault="009003EA" w:rsidP="009003EA">
      <w:pPr>
        <w:autoSpaceDE w:val="0"/>
        <w:autoSpaceDN w:val="0"/>
        <w:adjustRightInd w:val="0"/>
      </w:pPr>
      <w:r w:rsidRPr="009003EA">
        <w:t>Kontakty a úřední hodiny kanceláře školní jídelny jsou uveřejněny na webových stránkách školy.</w:t>
      </w:r>
    </w:p>
    <w:p w14:paraId="3AB40099" w14:textId="77777777" w:rsidR="007F3B82" w:rsidRPr="00765347" w:rsidRDefault="0005217F" w:rsidP="00765347">
      <w:pPr>
        <w:autoSpaceDE w:val="0"/>
        <w:autoSpaceDN w:val="0"/>
        <w:adjustRightInd w:val="0"/>
        <w:spacing w:after="60"/>
        <w:rPr>
          <w:b/>
          <w:bCs/>
          <w:sz w:val="24"/>
          <w:szCs w:val="24"/>
        </w:rPr>
      </w:pPr>
      <w:r w:rsidRPr="00765347">
        <w:rPr>
          <w:b/>
          <w:bCs/>
          <w:sz w:val="24"/>
          <w:szCs w:val="24"/>
        </w:rPr>
        <w:t>X</w:t>
      </w:r>
      <w:r w:rsidR="00D65FEC" w:rsidRPr="00765347">
        <w:rPr>
          <w:b/>
          <w:bCs/>
          <w:sz w:val="24"/>
          <w:szCs w:val="24"/>
        </w:rPr>
        <w:t>II</w:t>
      </w:r>
      <w:r w:rsidRPr="00765347">
        <w:rPr>
          <w:b/>
          <w:bCs/>
          <w:sz w:val="24"/>
          <w:szCs w:val="24"/>
        </w:rPr>
        <w:t>.</w:t>
      </w:r>
      <w:r w:rsidR="007F3B82" w:rsidRPr="00765347">
        <w:rPr>
          <w:b/>
          <w:bCs/>
          <w:sz w:val="24"/>
          <w:szCs w:val="24"/>
        </w:rPr>
        <w:t xml:space="preserve"> Organizace provozu ve školní jídelně:</w:t>
      </w:r>
    </w:p>
    <w:p w14:paraId="47518226" w14:textId="77777777" w:rsidR="001E3335" w:rsidRDefault="007F3B82" w:rsidP="001E3335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1E3335">
        <w:rPr>
          <w:sz w:val="24"/>
          <w:szCs w:val="24"/>
        </w:rPr>
        <w:t xml:space="preserve">Do jídelny vstupují žáci v přezůvkách, s umytýma rukama. </w:t>
      </w:r>
    </w:p>
    <w:p w14:paraId="59AE516F" w14:textId="77777777" w:rsidR="001E3335" w:rsidRDefault="00765347" w:rsidP="001E3335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1E3335">
        <w:rPr>
          <w:sz w:val="24"/>
          <w:szCs w:val="24"/>
        </w:rPr>
        <w:t>Pedagogičtí zaměstnanci</w:t>
      </w:r>
      <w:r w:rsidR="007F3B82" w:rsidRPr="001E3335">
        <w:rPr>
          <w:sz w:val="24"/>
          <w:szCs w:val="24"/>
        </w:rPr>
        <w:t xml:space="preserve"> zajišťují v jídelně průběžně dohled nad žáky a koordinují počty žáků v jídelně. </w:t>
      </w:r>
    </w:p>
    <w:p w14:paraId="1AE585DC" w14:textId="77777777" w:rsidR="001E3335" w:rsidRDefault="007F3B82" w:rsidP="001E3335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1E3335">
        <w:rPr>
          <w:sz w:val="24"/>
          <w:szCs w:val="24"/>
        </w:rPr>
        <w:t xml:space="preserve">Strávníci se řídí pokyny, pedagogického dohledu a </w:t>
      </w:r>
      <w:r w:rsidR="00F557CB" w:rsidRPr="001E3335">
        <w:rPr>
          <w:sz w:val="24"/>
          <w:szCs w:val="24"/>
        </w:rPr>
        <w:t>personálu jídelny</w:t>
      </w:r>
      <w:r w:rsidRPr="001E3335">
        <w:rPr>
          <w:sz w:val="24"/>
          <w:szCs w:val="24"/>
        </w:rPr>
        <w:t xml:space="preserve">. </w:t>
      </w:r>
    </w:p>
    <w:p w14:paraId="0E8FC5D3" w14:textId="77777777" w:rsidR="001E3335" w:rsidRDefault="007F3B82" w:rsidP="001E3335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1E3335">
        <w:rPr>
          <w:sz w:val="24"/>
          <w:szCs w:val="24"/>
        </w:rPr>
        <w:t>Strávníci dodržují předpisy a společenská pravidla při stolování</w:t>
      </w:r>
      <w:r w:rsidR="00765347" w:rsidRPr="001E3335">
        <w:rPr>
          <w:sz w:val="24"/>
          <w:szCs w:val="24"/>
        </w:rPr>
        <w:t>.</w:t>
      </w:r>
      <w:r w:rsidRPr="001E3335">
        <w:rPr>
          <w:sz w:val="24"/>
          <w:szCs w:val="24"/>
        </w:rPr>
        <w:t xml:space="preserve"> </w:t>
      </w:r>
    </w:p>
    <w:p w14:paraId="1E08EAE2" w14:textId="77777777" w:rsidR="001E3335" w:rsidRDefault="007F3B82" w:rsidP="001E3335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1E3335">
        <w:rPr>
          <w:sz w:val="24"/>
          <w:szCs w:val="24"/>
        </w:rPr>
        <w:t xml:space="preserve">Úklid stolů zajišťují </w:t>
      </w:r>
      <w:r w:rsidR="00765347" w:rsidRPr="001E3335">
        <w:rPr>
          <w:sz w:val="24"/>
          <w:szCs w:val="24"/>
        </w:rPr>
        <w:t>zaměstnanci školní jídelny</w:t>
      </w:r>
      <w:r w:rsidRPr="001E3335">
        <w:rPr>
          <w:sz w:val="24"/>
          <w:szCs w:val="24"/>
        </w:rPr>
        <w:t xml:space="preserve"> během výdeje a v přestávkách mezi výdeji. Pokud strávník znečistí podlahu či stůl, </w:t>
      </w:r>
      <w:r w:rsidR="00765347" w:rsidRPr="001E3335">
        <w:rPr>
          <w:sz w:val="24"/>
          <w:szCs w:val="24"/>
        </w:rPr>
        <w:t>pedagogický dohled informuje zaměstnance školní jídelny</w:t>
      </w:r>
      <w:r w:rsidRPr="001E3335">
        <w:rPr>
          <w:sz w:val="24"/>
          <w:szCs w:val="24"/>
        </w:rPr>
        <w:t xml:space="preserve">. </w:t>
      </w:r>
    </w:p>
    <w:p w14:paraId="2968ABFC" w14:textId="77777777" w:rsidR="001E3335" w:rsidRDefault="007F3B82" w:rsidP="001E3335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1E3335">
        <w:rPr>
          <w:sz w:val="24"/>
          <w:szCs w:val="24"/>
        </w:rPr>
        <w:t xml:space="preserve">Úrazy a nevolnosti žáků řeší pedagogický dohled. </w:t>
      </w:r>
    </w:p>
    <w:p w14:paraId="5AF85924" w14:textId="5BF6A7C6" w:rsidR="001E3335" w:rsidRDefault="007F3B82" w:rsidP="001E3335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1E3335">
        <w:rPr>
          <w:sz w:val="24"/>
          <w:szCs w:val="24"/>
        </w:rPr>
        <w:t xml:space="preserve">Jídelní lístek je </w:t>
      </w:r>
      <w:r w:rsidR="00E05885">
        <w:rPr>
          <w:sz w:val="24"/>
          <w:szCs w:val="24"/>
        </w:rPr>
        <w:t xml:space="preserve">v systému </w:t>
      </w:r>
      <w:proofErr w:type="spellStart"/>
      <w:r w:rsidR="00E05885">
        <w:rPr>
          <w:sz w:val="24"/>
          <w:szCs w:val="24"/>
        </w:rPr>
        <w:t>iCanteen</w:t>
      </w:r>
      <w:proofErr w:type="spellEnd"/>
      <w:r w:rsidR="008A2043">
        <w:rPr>
          <w:sz w:val="24"/>
          <w:szCs w:val="24"/>
        </w:rPr>
        <w:t>,</w:t>
      </w:r>
      <w:r w:rsidR="00E05885">
        <w:rPr>
          <w:sz w:val="24"/>
          <w:szCs w:val="24"/>
        </w:rPr>
        <w:t xml:space="preserve"> v systému AES a u kanceláře jídelny</w:t>
      </w:r>
      <w:r w:rsidRPr="001E3335">
        <w:rPr>
          <w:sz w:val="24"/>
          <w:szCs w:val="24"/>
        </w:rPr>
        <w:t xml:space="preserve">. </w:t>
      </w:r>
    </w:p>
    <w:p w14:paraId="1B0A7726" w14:textId="77777777" w:rsidR="001E3335" w:rsidRDefault="007F3B82" w:rsidP="001E3335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1E3335">
        <w:rPr>
          <w:sz w:val="24"/>
          <w:szCs w:val="24"/>
        </w:rPr>
        <w:t xml:space="preserve">Připomínky, dotazy a stížnosti řeší vedoucí </w:t>
      </w:r>
      <w:r w:rsidR="00F557CB" w:rsidRPr="001E3335">
        <w:rPr>
          <w:sz w:val="24"/>
          <w:szCs w:val="24"/>
        </w:rPr>
        <w:t>jídelny</w:t>
      </w:r>
      <w:r w:rsidRPr="001E3335">
        <w:rPr>
          <w:sz w:val="24"/>
          <w:szCs w:val="24"/>
        </w:rPr>
        <w:t xml:space="preserve">. </w:t>
      </w:r>
    </w:p>
    <w:p w14:paraId="18C10FD1" w14:textId="77777777" w:rsidR="001E3335" w:rsidRDefault="007F3B82" w:rsidP="001E3335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1E3335">
        <w:rPr>
          <w:sz w:val="24"/>
          <w:szCs w:val="24"/>
        </w:rPr>
        <w:t xml:space="preserve">Výdej stravy se provádí po identifikaci </w:t>
      </w:r>
      <w:r w:rsidR="00F557CB" w:rsidRPr="001E3335">
        <w:rPr>
          <w:sz w:val="24"/>
          <w:szCs w:val="24"/>
        </w:rPr>
        <w:t>čipem</w:t>
      </w:r>
      <w:r w:rsidRPr="001E3335">
        <w:rPr>
          <w:sz w:val="24"/>
          <w:szCs w:val="24"/>
        </w:rPr>
        <w:t>, který je umístěn u vydávacího okénka.</w:t>
      </w:r>
    </w:p>
    <w:p w14:paraId="0A80583C" w14:textId="77777777" w:rsidR="001E3335" w:rsidRDefault="007F3B82" w:rsidP="001E3335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1E3335">
        <w:rPr>
          <w:sz w:val="24"/>
          <w:szCs w:val="24"/>
        </w:rPr>
        <w:t>Dle zákona 561/2004</w:t>
      </w:r>
      <w:r w:rsidR="002F52BF" w:rsidRPr="001E3335">
        <w:rPr>
          <w:sz w:val="24"/>
          <w:szCs w:val="24"/>
        </w:rPr>
        <w:t xml:space="preserve"> Sb.</w:t>
      </w:r>
      <w:r w:rsidRPr="001E3335">
        <w:rPr>
          <w:sz w:val="24"/>
          <w:szCs w:val="24"/>
        </w:rPr>
        <w:t>,</w:t>
      </w:r>
      <w:r w:rsidR="002F52BF" w:rsidRPr="001E3335">
        <w:rPr>
          <w:sz w:val="24"/>
          <w:szCs w:val="24"/>
        </w:rPr>
        <w:t xml:space="preserve"> </w:t>
      </w:r>
      <w:r w:rsidRPr="001E3335">
        <w:rPr>
          <w:sz w:val="24"/>
          <w:szCs w:val="24"/>
        </w:rPr>
        <w:t>§ 31,</w:t>
      </w:r>
      <w:r w:rsidR="00A6337D" w:rsidRPr="001E3335">
        <w:rPr>
          <w:sz w:val="24"/>
          <w:szCs w:val="24"/>
        </w:rPr>
        <w:t xml:space="preserve"> </w:t>
      </w:r>
      <w:r w:rsidRPr="001E3335">
        <w:rPr>
          <w:sz w:val="24"/>
          <w:szCs w:val="24"/>
        </w:rPr>
        <w:t xml:space="preserve">odst. 2 a 3 mohou být žáci za opakované nevhodné chování v jídelně či </w:t>
      </w:r>
      <w:r w:rsidRPr="001E3335">
        <w:rPr>
          <w:b/>
          <w:sz w:val="24"/>
          <w:szCs w:val="24"/>
        </w:rPr>
        <w:t xml:space="preserve">za nenošení </w:t>
      </w:r>
      <w:r w:rsidR="00F557CB" w:rsidRPr="001E3335">
        <w:rPr>
          <w:b/>
          <w:sz w:val="24"/>
          <w:szCs w:val="24"/>
        </w:rPr>
        <w:t>čipu</w:t>
      </w:r>
      <w:r w:rsidRPr="001E3335">
        <w:rPr>
          <w:b/>
          <w:sz w:val="24"/>
          <w:szCs w:val="24"/>
        </w:rPr>
        <w:t xml:space="preserve"> na obědy vyloučeni ze stravování</w:t>
      </w:r>
      <w:r w:rsidRPr="001E3335">
        <w:rPr>
          <w:sz w:val="24"/>
          <w:szCs w:val="24"/>
        </w:rPr>
        <w:t xml:space="preserve">. </w:t>
      </w:r>
    </w:p>
    <w:p w14:paraId="2687B417" w14:textId="67F05882" w:rsidR="007F3B82" w:rsidRPr="001E3335" w:rsidRDefault="007F3B82" w:rsidP="001E3335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1E3335">
        <w:rPr>
          <w:sz w:val="24"/>
          <w:szCs w:val="24"/>
        </w:rPr>
        <w:t>Z jídelny se nesmí vynášet žádný inventář.</w:t>
      </w:r>
    </w:p>
    <w:p w14:paraId="3CDC7977" w14:textId="77777777" w:rsidR="001E3335" w:rsidRDefault="001E3335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14:paraId="174824E2" w14:textId="3E401E70" w:rsidR="007F3B82" w:rsidRPr="00457257" w:rsidRDefault="007F3B82" w:rsidP="007F3B82">
      <w:pPr>
        <w:rPr>
          <w:sz w:val="24"/>
          <w:szCs w:val="24"/>
          <w:u w:val="single"/>
        </w:rPr>
      </w:pPr>
      <w:r w:rsidRPr="00457257">
        <w:rPr>
          <w:sz w:val="24"/>
          <w:szCs w:val="24"/>
          <w:u w:val="single"/>
        </w:rPr>
        <w:lastRenderedPageBreak/>
        <w:t>Vlastní organizace provozu ve školní jídelně:</w:t>
      </w:r>
    </w:p>
    <w:p w14:paraId="45BBAC65" w14:textId="77777777" w:rsidR="007F3B82" w:rsidRPr="00457257" w:rsidRDefault="007F3B82" w:rsidP="007F3B82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457257">
        <w:rPr>
          <w:sz w:val="24"/>
          <w:szCs w:val="24"/>
        </w:rPr>
        <w:t xml:space="preserve">umytí rukou </w:t>
      </w:r>
    </w:p>
    <w:p w14:paraId="4BD184AB" w14:textId="77777777" w:rsidR="007F3B82" w:rsidRPr="00457257" w:rsidRDefault="007F3B82" w:rsidP="007F3B82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457257">
        <w:rPr>
          <w:sz w:val="24"/>
          <w:szCs w:val="24"/>
        </w:rPr>
        <w:t xml:space="preserve">vstup do </w:t>
      </w:r>
      <w:r w:rsidR="002F52BF">
        <w:rPr>
          <w:sz w:val="24"/>
          <w:szCs w:val="24"/>
        </w:rPr>
        <w:t xml:space="preserve">školní </w:t>
      </w:r>
      <w:r w:rsidRPr="00457257">
        <w:rPr>
          <w:sz w:val="24"/>
          <w:szCs w:val="24"/>
        </w:rPr>
        <w:t>jídelny za pedagogického dohledu</w:t>
      </w:r>
    </w:p>
    <w:p w14:paraId="3FDB7621" w14:textId="77777777" w:rsidR="007F3B82" w:rsidRPr="00457257" w:rsidRDefault="007F3B82" w:rsidP="007F3B82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457257">
        <w:rPr>
          <w:sz w:val="24"/>
          <w:szCs w:val="24"/>
        </w:rPr>
        <w:t>nalití polévky, každý samostatně, v místě tomu určeném</w:t>
      </w:r>
    </w:p>
    <w:p w14:paraId="614F99F1" w14:textId="77777777" w:rsidR="007F3B82" w:rsidRPr="00457257" w:rsidRDefault="007F3B82" w:rsidP="007F3B82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457257">
        <w:rPr>
          <w:sz w:val="24"/>
          <w:szCs w:val="24"/>
        </w:rPr>
        <w:t xml:space="preserve">vrácení inventáře u sběrného </w:t>
      </w:r>
      <w:r w:rsidR="002F52BF">
        <w:rPr>
          <w:sz w:val="24"/>
          <w:szCs w:val="24"/>
        </w:rPr>
        <w:t>místa</w:t>
      </w:r>
    </w:p>
    <w:p w14:paraId="45D1971B" w14:textId="77777777" w:rsidR="007F3B82" w:rsidRPr="00457257" w:rsidRDefault="007F3B82" w:rsidP="007F3B82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457257">
        <w:rPr>
          <w:sz w:val="24"/>
          <w:szCs w:val="24"/>
        </w:rPr>
        <w:t xml:space="preserve">identifikace </w:t>
      </w:r>
      <w:r w:rsidR="00F557CB" w:rsidRPr="00457257">
        <w:rPr>
          <w:sz w:val="24"/>
          <w:szCs w:val="24"/>
        </w:rPr>
        <w:t>čipem</w:t>
      </w:r>
      <w:r w:rsidRPr="00457257">
        <w:rPr>
          <w:sz w:val="24"/>
          <w:szCs w:val="24"/>
        </w:rPr>
        <w:t xml:space="preserve"> a vyzvednutí hlavního jídla</w:t>
      </w:r>
    </w:p>
    <w:p w14:paraId="149EB782" w14:textId="77777777" w:rsidR="007F3B82" w:rsidRPr="00457257" w:rsidRDefault="007F3B82" w:rsidP="007F3B82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457257">
        <w:rPr>
          <w:sz w:val="24"/>
          <w:szCs w:val="24"/>
        </w:rPr>
        <w:t xml:space="preserve">pitný režim </w:t>
      </w:r>
      <w:r w:rsidR="00F557CB" w:rsidRPr="00457257">
        <w:rPr>
          <w:sz w:val="24"/>
          <w:szCs w:val="24"/>
        </w:rPr>
        <w:t xml:space="preserve">v jídelně </w:t>
      </w:r>
    </w:p>
    <w:p w14:paraId="27F2C1C2" w14:textId="77777777" w:rsidR="007F3B82" w:rsidRPr="00457257" w:rsidRDefault="007F3B82" w:rsidP="007F3B82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457257">
        <w:rPr>
          <w:sz w:val="24"/>
          <w:szCs w:val="24"/>
        </w:rPr>
        <w:t xml:space="preserve">vrácení inventáře u sběrného </w:t>
      </w:r>
      <w:r w:rsidR="002F52BF">
        <w:rPr>
          <w:sz w:val="24"/>
          <w:szCs w:val="24"/>
        </w:rPr>
        <w:t>místa</w:t>
      </w:r>
      <w:r w:rsidRPr="00457257">
        <w:rPr>
          <w:sz w:val="24"/>
          <w:szCs w:val="24"/>
        </w:rPr>
        <w:t>, příbory a sklo zvlášť do nádoby tomu určené</w:t>
      </w:r>
    </w:p>
    <w:p w14:paraId="26FFE68D" w14:textId="78C5A393" w:rsidR="007F3B82" w:rsidRDefault="007F3B82" w:rsidP="007F3B82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457257">
        <w:rPr>
          <w:sz w:val="24"/>
          <w:szCs w:val="24"/>
        </w:rPr>
        <w:t xml:space="preserve">na přídavky nemá strávník nárok </w:t>
      </w:r>
    </w:p>
    <w:p w14:paraId="51213DEE" w14:textId="77777777" w:rsidR="001E3335" w:rsidRPr="00457257" w:rsidRDefault="001E3335" w:rsidP="001E3335">
      <w:pPr>
        <w:spacing w:after="0" w:line="240" w:lineRule="auto"/>
        <w:ind w:left="720"/>
        <w:rPr>
          <w:sz w:val="24"/>
          <w:szCs w:val="24"/>
        </w:rPr>
      </w:pPr>
    </w:p>
    <w:p w14:paraId="248BBD35" w14:textId="7EFEB50D" w:rsidR="00F419B9" w:rsidRPr="00457257" w:rsidRDefault="0005217F" w:rsidP="00F419B9">
      <w:pPr>
        <w:rPr>
          <w:sz w:val="24"/>
          <w:szCs w:val="24"/>
        </w:rPr>
      </w:pPr>
      <w:r>
        <w:rPr>
          <w:sz w:val="24"/>
          <w:szCs w:val="24"/>
        </w:rPr>
        <w:t xml:space="preserve">Osobou odpovědnou za provoz školní jídelny je </w:t>
      </w:r>
      <w:r w:rsidR="00F419B9" w:rsidRPr="00457257">
        <w:rPr>
          <w:sz w:val="24"/>
          <w:szCs w:val="24"/>
        </w:rPr>
        <w:t xml:space="preserve">vedoucí školní jídelny </w:t>
      </w:r>
    </w:p>
    <w:p w14:paraId="6235259C" w14:textId="77777777" w:rsidR="0005217F" w:rsidRDefault="0005217F" w:rsidP="00990759"/>
    <w:p w14:paraId="24E783BB" w14:textId="120E9535" w:rsidR="00990759" w:rsidRDefault="00990759" w:rsidP="00990759">
      <w:r>
        <w:t xml:space="preserve">V Brně </w:t>
      </w:r>
      <w:proofErr w:type="gramStart"/>
      <w:r>
        <w:t>dne</w:t>
      </w:r>
      <w:r w:rsidR="002F52BF">
        <w:t xml:space="preserve"> </w:t>
      </w:r>
      <w:r w:rsidR="00714F4F">
        <w:t xml:space="preserve"> 31.</w:t>
      </w:r>
      <w:proofErr w:type="gramEnd"/>
      <w:r w:rsidR="00714F4F">
        <w:t>0</w:t>
      </w:r>
      <w:r w:rsidR="004A39B5">
        <w:t>8</w:t>
      </w:r>
      <w:r w:rsidR="00714F4F">
        <w:t>.</w:t>
      </w:r>
      <w:r w:rsidR="008A2043" w:rsidRPr="00D318A9">
        <w:t>2026</w:t>
      </w:r>
      <w:r w:rsidR="008A459B">
        <w:br/>
      </w:r>
    </w:p>
    <w:p w14:paraId="60B5762C" w14:textId="77777777" w:rsidR="00990759" w:rsidRDefault="00990759" w:rsidP="00990759"/>
    <w:p w14:paraId="2C835CA3" w14:textId="453C63F6" w:rsidR="00990759" w:rsidRPr="00A136BE" w:rsidRDefault="00990759" w:rsidP="00990759">
      <w:r>
        <w:t>Mgr. Rostislav Novotný</w:t>
      </w:r>
      <w:r w:rsidR="002F52BF">
        <w:t>, MBA</w:t>
      </w:r>
      <w:r w:rsidR="00D318A9">
        <w:t>, LL.M.</w:t>
      </w:r>
      <w:r>
        <w:br/>
        <w:t>ředitel školy</w:t>
      </w:r>
    </w:p>
    <w:p w14:paraId="4685AD36" w14:textId="77777777" w:rsidR="007F3B82" w:rsidRPr="00457257" w:rsidRDefault="007F3B82" w:rsidP="005C1CA8">
      <w:pPr>
        <w:jc w:val="center"/>
        <w:rPr>
          <w:rFonts w:cs="Arial"/>
          <w:sz w:val="20"/>
          <w:szCs w:val="20"/>
        </w:rPr>
      </w:pPr>
    </w:p>
    <w:sectPr w:rsidR="007F3B82" w:rsidRPr="00457257" w:rsidSect="0005217F">
      <w:footerReference w:type="default" r:id="rId9"/>
      <w:pgSz w:w="11906" w:h="16838" w:code="9"/>
      <w:pgMar w:top="1418" w:right="1418" w:bottom="1418" w:left="1418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D718F" w14:textId="77777777" w:rsidR="00771B75" w:rsidRDefault="00771B75" w:rsidP="00881D91">
      <w:pPr>
        <w:spacing w:after="0" w:line="240" w:lineRule="auto"/>
      </w:pPr>
      <w:r>
        <w:separator/>
      </w:r>
    </w:p>
  </w:endnote>
  <w:endnote w:type="continuationSeparator" w:id="0">
    <w:p w14:paraId="625002D1" w14:textId="77777777" w:rsidR="00771B75" w:rsidRDefault="00771B75" w:rsidP="00881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198"/>
      <w:gridCol w:w="872"/>
    </w:tblGrid>
    <w:tr w:rsidR="00DB4FE0" w:rsidRPr="007F3F6E" w14:paraId="1E2C266B" w14:textId="77777777" w:rsidTr="007F3F6E">
      <w:tc>
        <w:tcPr>
          <w:tcW w:w="8330" w:type="dxa"/>
          <w:shd w:val="clear" w:color="auto" w:fill="auto"/>
        </w:tcPr>
        <w:p w14:paraId="0A2097A1" w14:textId="34AF258B" w:rsidR="00DB4FE0" w:rsidRPr="007F3F6E" w:rsidRDefault="001E3335" w:rsidP="007F3F6E">
          <w:pPr>
            <w:pStyle w:val="Zpat"/>
            <w:rPr>
              <w:sz w:val="18"/>
              <w:szCs w:val="18"/>
            </w:rPr>
          </w:pPr>
          <w:r>
            <w:rPr>
              <w:sz w:val="18"/>
              <w:szCs w:val="18"/>
            </w:rPr>
            <w:t>Vnitřní</w:t>
          </w:r>
          <w:r w:rsidR="0058238D" w:rsidRPr="007F3F6E">
            <w:rPr>
              <w:sz w:val="18"/>
              <w:szCs w:val="18"/>
            </w:rPr>
            <w:t xml:space="preserve"> řád školní jídelny</w:t>
          </w:r>
        </w:p>
      </w:tc>
      <w:tc>
        <w:tcPr>
          <w:tcW w:w="882" w:type="dxa"/>
          <w:shd w:val="clear" w:color="auto" w:fill="auto"/>
          <w:vAlign w:val="center"/>
        </w:tcPr>
        <w:p w14:paraId="1F65C465" w14:textId="77777777" w:rsidR="00DB4FE0" w:rsidRPr="007F3F6E" w:rsidRDefault="00DB4FE0" w:rsidP="007F3F6E">
          <w:pPr>
            <w:pStyle w:val="Zpat"/>
            <w:jc w:val="right"/>
            <w:rPr>
              <w:sz w:val="18"/>
              <w:szCs w:val="18"/>
            </w:rPr>
          </w:pPr>
          <w:r w:rsidRPr="007F3F6E">
            <w:rPr>
              <w:sz w:val="18"/>
              <w:szCs w:val="18"/>
            </w:rPr>
            <w:fldChar w:fldCharType="begin"/>
          </w:r>
          <w:r w:rsidRPr="007F3F6E">
            <w:rPr>
              <w:sz w:val="18"/>
              <w:szCs w:val="18"/>
            </w:rPr>
            <w:instrText>PAGE   \* MERGEFORMAT</w:instrText>
          </w:r>
          <w:r w:rsidRPr="007F3F6E">
            <w:rPr>
              <w:sz w:val="18"/>
              <w:szCs w:val="18"/>
            </w:rPr>
            <w:fldChar w:fldCharType="separate"/>
          </w:r>
          <w:r w:rsidR="008A2043">
            <w:rPr>
              <w:noProof/>
              <w:sz w:val="18"/>
              <w:szCs w:val="18"/>
            </w:rPr>
            <w:t>6</w:t>
          </w:r>
          <w:r w:rsidRPr="007F3F6E">
            <w:rPr>
              <w:sz w:val="18"/>
              <w:szCs w:val="18"/>
            </w:rPr>
            <w:fldChar w:fldCharType="end"/>
          </w:r>
        </w:p>
      </w:tc>
    </w:tr>
  </w:tbl>
  <w:p w14:paraId="1ECA948A" w14:textId="77777777" w:rsidR="0061345A" w:rsidRPr="0039736A" w:rsidRDefault="0061345A" w:rsidP="0058238D">
    <w:pPr>
      <w:pStyle w:val="Zpa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832C3" w14:textId="77777777" w:rsidR="00771B75" w:rsidRDefault="00771B75" w:rsidP="00881D91">
      <w:pPr>
        <w:spacing w:after="0" w:line="240" w:lineRule="auto"/>
      </w:pPr>
      <w:r>
        <w:separator/>
      </w:r>
    </w:p>
  </w:footnote>
  <w:footnote w:type="continuationSeparator" w:id="0">
    <w:p w14:paraId="67EDF421" w14:textId="77777777" w:rsidR="00771B75" w:rsidRDefault="00771B75" w:rsidP="00881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70A3F"/>
    <w:multiLevelType w:val="hybridMultilevel"/>
    <w:tmpl w:val="B57ABAFC"/>
    <w:lvl w:ilvl="0" w:tplc="EF4E08B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45543"/>
    <w:multiLevelType w:val="hybridMultilevel"/>
    <w:tmpl w:val="826CF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17AD3"/>
    <w:multiLevelType w:val="hybridMultilevel"/>
    <w:tmpl w:val="6F628B2A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2951EF5"/>
    <w:multiLevelType w:val="hybridMultilevel"/>
    <w:tmpl w:val="BBAEB9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90C8C"/>
    <w:multiLevelType w:val="hybridMultilevel"/>
    <w:tmpl w:val="EBE8AB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97960"/>
    <w:multiLevelType w:val="hybridMultilevel"/>
    <w:tmpl w:val="431E4D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30D23"/>
    <w:multiLevelType w:val="hybridMultilevel"/>
    <w:tmpl w:val="6EA8C4E2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564A1413"/>
    <w:multiLevelType w:val="hybridMultilevel"/>
    <w:tmpl w:val="8E50044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6664BE7"/>
    <w:multiLevelType w:val="hybridMultilevel"/>
    <w:tmpl w:val="50F898D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8817732"/>
    <w:multiLevelType w:val="hybridMultilevel"/>
    <w:tmpl w:val="14F68172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7D6618CA"/>
    <w:multiLevelType w:val="hybridMultilevel"/>
    <w:tmpl w:val="62FCC96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10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81"/>
    <w:rsid w:val="00007DD3"/>
    <w:rsid w:val="000143D9"/>
    <w:rsid w:val="00035629"/>
    <w:rsid w:val="00051278"/>
    <w:rsid w:val="000513B4"/>
    <w:rsid w:val="0005217F"/>
    <w:rsid w:val="00075212"/>
    <w:rsid w:val="000861DD"/>
    <w:rsid w:val="000923AE"/>
    <w:rsid w:val="000934B3"/>
    <w:rsid w:val="00094A15"/>
    <w:rsid w:val="000A5AC4"/>
    <w:rsid w:val="000B5963"/>
    <w:rsid w:val="000C7A38"/>
    <w:rsid w:val="000F2C97"/>
    <w:rsid w:val="000F3A1E"/>
    <w:rsid w:val="00101B0D"/>
    <w:rsid w:val="00102FF3"/>
    <w:rsid w:val="00125ED8"/>
    <w:rsid w:val="00127A79"/>
    <w:rsid w:val="00130FEA"/>
    <w:rsid w:val="0013212C"/>
    <w:rsid w:val="00135BA3"/>
    <w:rsid w:val="0015328F"/>
    <w:rsid w:val="00154166"/>
    <w:rsid w:val="001579FA"/>
    <w:rsid w:val="00161F88"/>
    <w:rsid w:val="001628AE"/>
    <w:rsid w:val="00174DCB"/>
    <w:rsid w:val="00186350"/>
    <w:rsid w:val="0018670D"/>
    <w:rsid w:val="001946D5"/>
    <w:rsid w:val="001960F1"/>
    <w:rsid w:val="00197FAE"/>
    <w:rsid w:val="001A602B"/>
    <w:rsid w:val="001B2772"/>
    <w:rsid w:val="001B354A"/>
    <w:rsid w:val="001B7D96"/>
    <w:rsid w:val="001C5284"/>
    <w:rsid w:val="001E3335"/>
    <w:rsid w:val="001E63B5"/>
    <w:rsid w:val="001F21BA"/>
    <w:rsid w:val="00205145"/>
    <w:rsid w:val="002117B5"/>
    <w:rsid w:val="002169AA"/>
    <w:rsid w:val="002277CA"/>
    <w:rsid w:val="00232415"/>
    <w:rsid w:val="00295619"/>
    <w:rsid w:val="002B010B"/>
    <w:rsid w:val="002B2673"/>
    <w:rsid w:val="002B6AA3"/>
    <w:rsid w:val="002C61D5"/>
    <w:rsid w:val="002C6BA0"/>
    <w:rsid w:val="002F3B9A"/>
    <w:rsid w:val="002F52BF"/>
    <w:rsid w:val="002F648F"/>
    <w:rsid w:val="003145F7"/>
    <w:rsid w:val="003437B1"/>
    <w:rsid w:val="0035220D"/>
    <w:rsid w:val="00355381"/>
    <w:rsid w:val="003615D6"/>
    <w:rsid w:val="00364D9F"/>
    <w:rsid w:val="00374F27"/>
    <w:rsid w:val="003763AA"/>
    <w:rsid w:val="00382CEF"/>
    <w:rsid w:val="00387767"/>
    <w:rsid w:val="0039143C"/>
    <w:rsid w:val="0039736A"/>
    <w:rsid w:val="003B0AE4"/>
    <w:rsid w:val="003B3CE3"/>
    <w:rsid w:val="003B67A9"/>
    <w:rsid w:val="003D2269"/>
    <w:rsid w:val="003D3603"/>
    <w:rsid w:val="003D4F3E"/>
    <w:rsid w:val="003E6E5D"/>
    <w:rsid w:val="004136FB"/>
    <w:rsid w:val="0042401B"/>
    <w:rsid w:val="004255D5"/>
    <w:rsid w:val="0043711C"/>
    <w:rsid w:val="00443A46"/>
    <w:rsid w:val="0044635F"/>
    <w:rsid w:val="0045246A"/>
    <w:rsid w:val="00457257"/>
    <w:rsid w:val="00461009"/>
    <w:rsid w:val="00474122"/>
    <w:rsid w:val="004748E1"/>
    <w:rsid w:val="004A39B5"/>
    <w:rsid w:val="004A6629"/>
    <w:rsid w:val="004B3ADD"/>
    <w:rsid w:val="004C4A3C"/>
    <w:rsid w:val="004C4B82"/>
    <w:rsid w:val="004D4189"/>
    <w:rsid w:val="004D6C44"/>
    <w:rsid w:val="0050704C"/>
    <w:rsid w:val="005123AC"/>
    <w:rsid w:val="005266A5"/>
    <w:rsid w:val="005436F9"/>
    <w:rsid w:val="00553C7E"/>
    <w:rsid w:val="005751FF"/>
    <w:rsid w:val="0058238D"/>
    <w:rsid w:val="0058300A"/>
    <w:rsid w:val="005846B9"/>
    <w:rsid w:val="005875AB"/>
    <w:rsid w:val="00592460"/>
    <w:rsid w:val="005A721B"/>
    <w:rsid w:val="005B20B2"/>
    <w:rsid w:val="005B3FB8"/>
    <w:rsid w:val="005C1CA8"/>
    <w:rsid w:val="005D05FE"/>
    <w:rsid w:val="005D3E0F"/>
    <w:rsid w:val="005E68AC"/>
    <w:rsid w:val="005F2385"/>
    <w:rsid w:val="00600FA5"/>
    <w:rsid w:val="006012C1"/>
    <w:rsid w:val="0060316D"/>
    <w:rsid w:val="006115F0"/>
    <w:rsid w:val="0061345A"/>
    <w:rsid w:val="00620762"/>
    <w:rsid w:val="00640225"/>
    <w:rsid w:val="00646F94"/>
    <w:rsid w:val="00651DC3"/>
    <w:rsid w:val="00651E0F"/>
    <w:rsid w:val="00665E9C"/>
    <w:rsid w:val="006713FD"/>
    <w:rsid w:val="00681AC8"/>
    <w:rsid w:val="00691079"/>
    <w:rsid w:val="00693785"/>
    <w:rsid w:val="006C3805"/>
    <w:rsid w:val="006D4A11"/>
    <w:rsid w:val="00704838"/>
    <w:rsid w:val="00704F72"/>
    <w:rsid w:val="00714F4F"/>
    <w:rsid w:val="007246BA"/>
    <w:rsid w:val="0072504E"/>
    <w:rsid w:val="0073363D"/>
    <w:rsid w:val="00735A7E"/>
    <w:rsid w:val="00744156"/>
    <w:rsid w:val="00765347"/>
    <w:rsid w:val="00771B75"/>
    <w:rsid w:val="0079410B"/>
    <w:rsid w:val="0079506E"/>
    <w:rsid w:val="007B06E7"/>
    <w:rsid w:val="007B1C06"/>
    <w:rsid w:val="007B34B7"/>
    <w:rsid w:val="007B5961"/>
    <w:rsid w:val="007C4BE3"/>
    <w:rsid w:val="007D1083"/>
    <w:rsid w:val="007D595F"/>
    <w:rsid w:val="007E59B3"/>
    <w:rsid w:val="007E6D77"/>
    <w:rsid w:val="007F3B82"/>
    <w:rsid w:val="007F3F6E"/>
    <w:rsid w:val="007F61D8"/>
    <w:rsid w:val="007F6981"/>
    <w:rsid w:val="00814189"/>
    <w:rsid w:val="008161D7"/>
    <w:rsid w:val="00820D2A"/>
    <w:rsid w:val="008217C4"/>
    <w:rsid w:val="00827410"/>
    <w:rsid w:val="008348CD"/>
    <w:rsid w:val="00843C57"/>
    <w:rsid w:val="008633C0"/>
    <w:rsid w:val="008659AF"/>
    <w:rsid w:val="00873B4D"/>
    <w:rsid w:val="00874AB4"/>
    <w:rsid w:val="0087652A"/>
    <w:rsid w:val="00881D91"/>
    <w:rsid w:val="008A2043"/>
    <w:rsid w:val="008A3F0E"/>
    <w:rsid w:val="008A459B"/>
    <w:rsid w:val="008C176A"/>
    <w:rsid w:val="008C67E3"/>
    <w:rsid w:val="008C75C7"/>
    <w:rsid w:val="008D2B35"/>
    <w:rsid w:val="008D6AD1"/>
    <w:rsid w:val="008E214A"/>
    <w:rsid w:val="008E3D51"/>
    <w:rsid w:val="008F0D1E"/>
    <w:rsid w:val="009003EA"/>
    <w:rsid w:val="00920D8A"/>
    <w:rsid w:val="00923E2E"/>
    <w:rsid w:val="0093153D"/>
    <w:rsid w:val="00934E56"/>
    <w:rsid w:val="00942783"/>
    <w:rsid w:val="00947D91"/>
    <w:rsid w:val="009517D1"/>
    <w:rsid w:val="00953755"/>
    <w:rsid w:val="0096399F"/>
    <w:rsid w:val="00966BCD"/>
    <w:rsid w:val="00970E6B"/>
    <w:rsid w:val="0098445F"/>
    <w:rsid w:val="00990759"/>
    <w:rsid w:val="009A3ED0"/>
    <w:rsid w:val="009A6876"/>
    <w:rsid w:val="009B0D51"/>
    <w:rsid w:val="009B1C5D"/>
    <w:rsid w:val="009C0283"/>
    <w:rsid w:val="009C3F19"/>
    <w:rsid w:val="009C79F1"/>
    <w:rsid w:val="009E4660"/>
    <w:rsid w:val="00A25FAD"/>
    <w:rsid w:val="00A30FF9"/>
    <w:rsid w:val="00A32F9F"/>
    <w:rsid w:val="00A342E2"/>
    <w:rsid w:val="00A46D68"/>
    <w:rsid w:val="00A60268"/>
    <w:rsid w:val="00A607C1"/>
    <w:rsid w:val="00A6337D"/>
    <w:rsid w:val="00A71BF4"/>
    <w:rsid w:val="00A80DA2"/>
    <w:rsid w:val="00A91102"/>
    <w:rsid w:val="00AA02B0"/>
    <w:rsid w:val="00AA6494"/>
    <w:rsid w:val="00AB1DC4"/>
    <w:rsid w:val="00AC4AB3"/>
    <w:rsid w:val="00AC784A"/>
    <w:rsid w:val="00AD2268"/>
    <w:rsid w:val="00AE0DA4"/>
    <w:rsid w:val="00AE7216"/>
    <w:rsid w:val="00AF2200"/>
    <w:rsid w:val="00B04C6B"/>
    <w:rsid w:val="00B0694F"/>
    <w:rsid w:val="00B36A56"/>
    <w:rsid w:val="00B41334"/>
    <w:rsid w:val="00B67254"/>
    <w:rsid w:val="00B95D0F"/>
    <w:rsid w:val="00BA45FF"/>
    <w:rsid w:val="00BB2990"/>
    <w:rsid w:val="00BD273E"/>
    <w:rsid w:val="00BF284C"/>
    <w:rsid w:val="00C25399"/>
    <w:rsid w:val="00C27492"/>
    <w:rsid w:val="00C450B0"/>
    <w:rsid w:val="00C47ECE"/>
    <w:rsid w:val="00C648A1"/>
    <w:rsid w:val="00C65866"/>
    <w:rsid w:val="00C82584"/>
    <w:rsid w:val="00C83E69"/>
    <w:rsid w:val="00C85811"/>
    <w:rsid w:val="00C85E01"/>
    <w:rsid w:val="00C869F5"/>
    <w:rsid w:val="00C933F0"/>
    <w:rsid w:val="00CC0971"/>
    <w:rsid w:val="00CD0C1D"/>
    <w:rsid w:val="00CE0EC5"/>
    <w:rsid w:val="00CE3EAF"/>
    <w:rsid w:val="00CF4A34"/>
    <w:rsid w:val="00D01C9A"/>
    <w:rsid w:val="00D10722"/>
    <w:rsid w:val="00D20C72"/>
    <w:rsid w:val="00D318A9"/>
    <w:rsid w:val="00D32051"/>
    <w:rsid w:val="00D370FC"/>
    <w:rsid w:val="00D40CBD"/>
    <w:rsid w:val="00D46B84"/>
    <w:rsid w:val="00D5047A"/>
    <w:rsid w:val="00D6044B"/>
    <w:rsid w:val="00D6576B"/>
    <w:rsid w:val="00D65FEC"/>
    <w:rsid w:val="00D74E93"/>
    <w:rsid w:val="00D75B4C"/>
    <w:rsid w:val="00D773FD"/>
    <w:rsid w:val="00D94AFD"/>
    <w:rsid w:val="00D97942"/>
    <w:rsid w:val="00DA6C1E"/>
    <w:rsid w:val="00DB4FE0"/>
    <w:rsid w:val="00DC1C8F"/>
    <w:rsid w:val="00DE2052"/>
    <w:rsid w:val="00E05793"/>
    <w:rsid w:val="00E05885"/>
    <w:rsid w:val="00E10D58"/>
    <w:rsid w:val="00E11B96"/>
    <w:rsid w:val="00E258E7"/>
    <w:rsid w:val="00E27C4A"/>
    <w:rsid w:val="00E401D0"/>
    <w:rsid w:val="00E42B9C"/>
    <w:rsid w:val="00E447F0"/>
    <w:rsid w:val="00E50AF4"/>
    <w:rsid w:val="00E57CAC"/>
    <w:rsid w:val="00E613E7"/>
    <w:rsid w:val="00E6203E"/>
    <w:rsid w:val="00E86CE5"/>
    <w:rsid w:val="00EA4FEC"/>
    <w:rsid w:val="00EA6C56"/>
    <w:rsid w:val="00EA7283"/>
    <w:rsid w:val="00EB746B"/>
    <w:rsid w:val="00EC162F"/>
    <w:rsid w:val="00EC194C"/>
    <w:rsid w:val="00EC3DBF"/>
    <w:rsid w:val="00ED1668"/>
    <w:rsid w:val="00ED5EBC"/>
    <w:rsid w:val="00EF43E0"/>
    <w:rsid w:val="00EF4847"/>
    <w:rsid w:val="00F219FD"/>
    <w:rsid w:val="00F21BC3"/>
    <w:rsid w:val="00F30B98"/>
    <w:rsid w:val="00F31BDA"/>
    <w:rsid w:val="00F40E90"/>
    <w:rsid w:val="00F419B9"/>
    <w:rsid w:val="00F41BF1"/>
    <w:rsid w:val="00F436CE"/>
    <w:rsid w:val="00F47678"/>
    <w:rsid w:val="00F545AB"/>
    <w:rsid w:val="00F557CB"/>
    <w:rsid w:val="00F55C66"/>
    <w:rsid w:val="00F562CE"/>
    <w:rsid w:val="00F64B7A"/>
    <w:rsid w:val="00F655F4"/>
    <w:rsid w:val="00F75CB6"/>
    <w:rsid w:val="00F75EA4"/>
    <w:rsid w:val="00F771A4"/>
    <w:rsid w:val="00F96992"/>
    <w:rsid w:val="00FA02EE"/>
    <w:rsid w:val="00FA2FD8"/>
    <w:rsid w:val="00FA4579"/>
    <w:rsid w:val="00FB28B6"/>
    <w:rsid w:val="00FB6026"/>
    <w:rsid w:val="00FC55A7"/>
    <w:rsid w:val="00FC6ADE"/>
    <w:rsid w:val="00FC6F12"/>
    <w:rsid w:val="00FD5613"/>
    <w:rsid w:val="00FE5A8A"/>
    <w:rsid w:val="00FF2370"/>
    <w:rsid w:val="00FF6173"/>
    <w:rsid w:val="00FF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6B7A8B"/>
  <w15:docId w15:val="{E37AFF4F-3561-4D8D-843D-4FB528DD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13B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qFormat/>
    <w:rsid w:val="005924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link w:val="Nadpis4Char"/>
    <w:qFormat/>
    <w:rsid w:val="002277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1D91"/>
  </w:style>
  <w:style w:type="paragraph" w:styleId="Zpat">
    <w:name w:val="footer"/>
    <w:basedOn w:val="Normln"/>
    <w:link w:val="ZpatChar"/>
    <w:uiPriority w:val="99"/>
    <w:unhideWhenUsed/>
    <w:rsid w:val="0088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1D91"/>
  </w:style>
  <w:style w:type="paragraph" w:styleId="Textbubliny">
    <w:name w:val="Balloon Text"/>
    <w:basedOn w:val="Normln"/>
    <w:link w:val="TextbublinyChar"/>
    <w:uiPriority w:val="99"/>
    <w:semiHidden/>
    <w:unhideWhenUsed/>
    <w:rsid w:val="0088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1D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F61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4Char">
    <w:name w:val="Nadpis 4 Char"/>
    <w:link w:val="Nadpis4"/>
    <w:rsid w:val="002277CA"/>
    <w:rPr>
      <w:rFonts w:ascii="Times New Roman" w:eastAsia="Times New Roman" w:hAnsi="Times New Roman"/>
      <w:b/>
      <w:bCs/>
      <w:sz w:val="24"/>
      <w:szCs w:val="24"/>
    </w:rPr>
  </w:style>
  <w:style w:type="paragraph" w:styleId="Normlnweb">
    <w:name w:val="Normal (Web)"/>
    <w:basedOn w:val="Normln"/>
    <w:rsid w:val="00227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qFormat/>
    <w:rsid w:val="002277CA"/>
    <w:rPr>
      <w:b/>
      <w:bCs/>
    </w:rPr>
  </w:style>
  <w:style w:type="character" w:styleId="Hypertextovodkaz">
    <w:name w:val="Hyperlink"/>
    <w:rsid w:val="007F6981"/>
    <w:rPr>
      <w:rFonts w:ascii="Verdana" w:hAnsi="Verdana" w:hint="default"/>
      <w:b w:val="0"/>
      <w:bCs w:val="0"/>
      <w:color w:val="000000"/>
      <w:sz w:val="17"/>
      <w:szCs w:val="17"/>
      <w:u w:val="single"/>
    </w:rPr>
  </w:style>
  <w:style w:type="character" w:customStyle="1" w:styleId="apple-converted-space">
    <w:name w:val="apple-converted-space"/>
    <w:basedOn w:val="Standardnpsmoodstavce"/>
    <w:rsid w:val="00651DC3"/>
  </w:style>
  <w:style w:type="paragraph" w:styleId="Odstavecseseznamem">
    <w:name w:val="List Paragraph"/>
    <w:basedOn w:val="Normln"/>
    <w:uiPriority w:val="34"/>
    <w:qFormat/>
    <w:rsid w:val="001E6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3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v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kancel&#225;&#345;\&#353;ablony\dokument_color4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dokument_color4</Template>
  <TotalTime>3</TotalTime>
  <Pages>6</Pages>
  <Words>1627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</vt:lpstr>
    </vt:vector>
  </TitlesOfParts>
  <Company/>
  <LinksUpToDate>false</LinksUpToDate>
  <CharactersWithSpaces>11211</CharactersWithSpaces>
  <SharedDoc>false</SharedDoc>
  <HLinks>
    <vt:vector size="36" baseType="variant">
      <vt:variant>
        <vt:i4>262192</vt:i4>
      </vt:variant>
      <vt:variant>
        <vt:i4>15</vt:i4>
      </vt:variant>
      <vt:variant>
        <vt:i4>0</vt:i4>
      </vt:variant>
      <vt:variant>
        <vt:i4>5</vt:i4>
      </vt:variant>
      <vt:variant>
        <vt:lpwstr>mailto:srncova@zsgajdosova.cz</vt:lpwstr>
      </vt:variant>
      <vt:variant>
        <vt:lpwstr/>
      </vt:variant>
      <vt:variant>
        <vt:i4>1310773</vt:i4>
      </vt:variant>
      <vt:variant>
        <vt:i4>12</vt:i4>
      </vt:variant>
      <vt:variant>
        <vt:i4>0</vt:i4>
      </vt:variant>
      <vt:variant>
        <vt:i4>5</vt:i4>
      </vt:variant>
      <vt:variant>
        <vt:lpwstr>mailto:jidelna@zsgajdosova.cz</vt:lpwstr>
      </vt:variant>
      <vt:variant>
        <vt:lpwstr/>
      </vt:variant>
      <vt:variant>
        <vt:i4>524359</vt:i4>
      </vt:variant>
      <vt:variant>
        <vt:i4>9</vt:i4>
      </vt:variant>
      <vt:variant>
        <vt:i4>0</vt:i4>
      </vt:variant>
      <vt:variant>
        <vt:i4>5</vt:i4>
      </vt:variant>
      <vt:variant>
        <vt:lpwstr>http://www.strava.cz/</vt:lpwstr>
      </vt:variant>
      <vt:variant>
        <vt:lpwstr/>
      </vt:variant>
      <vt:variant>
        <vt:i4>1310773</vt:i4>
      </vt:variant>
      <vt:variant>
        <vt:i4>6</vt:i4>
      </vt:variant>
      <vt:variant>
        <vt:i4>0</vt:i4>
      </vt:variant>
      <vt:variant>
        <vt:i4>5</vt:i4>
      </vt:variant>
      <vt:variant>
        <vt:lpwstr>mailto:jidelna@zsgajdosova.cz</vt:lpwstr>
      </vt:variant>
      <vt:variant>
        <vt:lpwstr/>
      </vt:variant>
      <vt:variant>
        <vt:i4>262192</vt:i4>
      </vt:variant>
      <vt:variant>
        <vt:i4>3</vt:i4>
      </vt:variant>
      <vt:variant>
        <vt:i4>0</vt:i4>
      </vt:variant>
      <vt:variant>
        <vt:i4>5</vt:i4>
      </vt:variant>
      <vt:variant>
        <vt:lpwstr>mailto:srncova@zsgajdosova.cz</vt:lpwstr>
      </vt:variant>
      <vt:variant>
        <vt:lpwstr/>
      </vt:variant>
      <vt:variant>
        <vt:i4>5701709</vt:i4>
      </vt:variant>
      <vt:variant>
        <vt:i4>0</vt:i4>
      </vt:variant>
      <vt:variant>
        <vt:i4>0</vt:i4>
      </vt:variant>
      <vt:variant>
        <vt:i4>5</vt:i4>
      </vt:variant>
      <vt:variant>
        <vt:lpwstr>http://www.esipa.cz/sbirka/sbsrv.dll/sb?CP=1997s022&amp;DR=SB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</dc:title>
  <dc:creator>Ivana Vitámvásová</dc:creator>
  <cp:lastModifiedBy>Rostislav Novotný</cp:lastModifiedBy>
  <cp:revision>2</cp:revision>
  <cp:lastPrinted>2019-08-30T05:25:00Z</cp:lastPrinted>
  <dcterms:created xsi:type="dcterms:W3CDTF">2026-07-14T14:15:00Z</dcterms:created>
  <dcterms:modified xsi:type="dcterms:W3CDTF">2026-07-14T14:15:00Z</dcterms:modified>
</cp:coreProperties>
</file>