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34C7" w14:textId="1561CD45" w:rsidR="00E13B5B" w:rsidRPr="004E6F71" w:rsidRDefault="00804B1E" w:rsidP="00E13B5B">
      <w:pPr>
        <w:jc w:val="right"/>
        <w:rPr>
          <w:rFonts w:asciiTheme="minorHAnsi" w:hAnsiTheme="minorHAnsi" w:cstheme="minorHAnsi"/>
        </w:rPr>
      </w:pPr>
      <w:r w:rsidRPr="004E6F71">
        <w:rPr>
          <w:rFonts w:asciiTheme="minorHAnsi" w:hAnsiTheme="minorHAnsi" w:cstheme="minorHAnsi"/>
        </w:rPr>
        <w:t>Příloha č.</w:t>
      </w:r>
      <w:r w:rsidR="004E6F71" w:rsidRPr="004E6F71">
        <w:rPr>
          <w:rFonts w:asciiTheme="minorHAnsi" w:hAnsiTheme="minorHAnsi" w:cstheme="minorHAnsi"/>
        </w:rPr>
        <w:t>4</w:t>
      </w:r>
      <w:r w:rsidRPr="004E6F71">
        <w:rPr>
          <w:rFonts w:asciiTheme="minorHAnsi" w:hAnsiTheme="minorHAnsi" w:cstheme="minorHAnsi"/>
        </w:rPr>
        <w:t xml:space="preserve"> směrnice Přijímání dětí do dětské skupiny</w:t>
      </w:r>
    </w:p>
    <w:p w14:paraId="23E477D9" w14:textId="77777777" w:rsidR="004E6F71" w:rsidRPr="004E6F71" w:rsidRDefault="004E6F71" w:rsidP="004E6F71">
      <w:pPr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7"/>
        <w:gridCol w:w="6693"/>
      </w:tblGrid>
      <w:tr w:rsidR="004E6F71" w:rsidRPr="004E6F71" w14:paraId="5670F415" w14:textId="77777777" w:rsidTr="004E6F71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6831F" w14:textId="77777777" w:rsidR="004E6F71" w:rsidRPr="004E6F71" w:rsidRDefault="004E6F71">
            <w:pPr>
              <w:jc w:val="center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br/>
              <w:t>zákonný zástupce: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br/>
            </w:r>
          </w:p>
        </w:tc>
      </w:tr>
      <w:tr w:rsidR="004E6F71" w:rsidRPr="004E6F71" w14:paraId="318DDE67" w14:textId="77777777" w:rsidTr="004E6F7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0AFD5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4EEE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75BEBE0D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  <w:tr w:rsidR="004E6F71" w:rsidRPr="004E6F71" w14:paraId="596662D7" w14:textId="77777777" w:rsidTr="004E6F7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9DBA1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Datum narození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6A88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5E82C257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  <w:tr w:rsidR="004E6F71" w:rsidRPr="004E6F71" w14:paraId="1FFF00CF" w14:textId="77777777" w:rsidTr="004E6F7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A6C6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Adresa trvalého pobytu</w:t>
            </w:r>
          </w:p>
          <w:p w14:paraId="100CDD83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589AAD6D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0956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</w:tbl>
    <w:p w14:paraId="14CED381" w14:textId="77777777" w:rsidR="004E6F71" w:rsidRPr="004E6F71" w:rsidRDefault="004E6F71" w:rsidP="004E6F71">
      <w:pPr>
        <w:rPr>
          <w:rFonts w:asciiTheme="minorHAnsi" w:eastAsia="Arial" w:hAnsiTheme="minorHAnsi" w:cstheme="minorHAnsi"/>
          <w:sz w:val="24"/>
          <w:szCs w:val="24"/>
        </w:rPr>
      </w:pPr>
    </w:p>
    <w:p w14:paraId="5D94A838" w14:textId="77777777" w:rsidR="004E6F71" w:rsidRPr="004E6F71" w:rsidRDefault="004E6F71" w:rsidP="004E6F71">
      <w:pPr>
        <w:jc w:val="center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  <w:r w:rsidRPr="004E6F71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Potvrzení o základním pracovněprávním vztahu nebo služebním poměru rodiče</w:t>
      </w:r>
    </w:p>
    <w:p w14:paraId="2B065A91" w14:textId="77777777" w:rsidR="004E6F71" w:rsidRPr="004E6F71" w:rsidRDefault="004E6F71" w:rsidP="004E6F71">
      <w:pPr>
        <w:jc w:val="center"/>
        <w:rPr>
          <w:rFonts w:asciiTheme="minorHAnsi" w:eastAsia="Arial" w:hAnsiTheme="minorHAnsi" w:cstheme="minorHAnsi"/>
          <w:i/>
          <w:iCs/>
          <w:sz w:val="24"/>
          <w:szCs w:val="24"/>
        </w:rPr>
      </w:pPr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9"/>
        <w:gridCol w:w="2634"/>
        <w:gridCol w:w="3992"/>
      </w:tblGrid>
      <w:tr w:rsidR="004E6F71" w:rsidRPr="004E6F71" w14:paraId="16F55870" w14:textId="77777777" w:rsidTr="004E6F71">
        <w:trPr>
          <w:trHeight w:val="248"/>
        </w:trPr>
        <w:tc>
          <w:tcPr>
            <w:tcW w:w="5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D2792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Název zaměstnavatele: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DD0A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IČ:</w:t>
            </w:r>
          </w:p>
          <w:p w14:paraId="21F389AC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  <w:tr w:rsidR="004E6F71" w:rsidRPr="004E6F71" w14:paraId="7C4DEB70" w14:textId="77777777" w:rsidTr="004E6F71">
        <w:trPr>
          <w:trHeight w:val="667"/>
        </w:trPr>
        <w:tc>
          <w:tcPr>
            <w:tcW w:w="15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E8911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3CD9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Sídlo:</w:t>
            </w:r>
          </w:p>
          <w:p w14:paraId="30442B59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23FB8FE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21A8C2F0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624B42C8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  <w:tr w:rsidR="004E6F71" w:rsidRPr="004E6F71" w14:paraId="0EA907D0" w14:textId="77777777" w:rsidTr="004E6F71">
        <w:trPr>
          <w:trHeight w:val="1307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2065" w14:textId="77777777" w:rsidR="004E6F71" w:rsidRPr="004E6F71" w:rsidRDefault="004E6F71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Podpořená osoba je zaměstnaná na základě:</w:t>
            </w:r>
          </w:p>
          <w:p w14:paraId="543DB482" w14:textId="77777777" w:rsidR="004E6F71" w:rsidRPr="004E6F71" w:rsidRDefault="004E6F71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5E42B5B1" w14:textId="77777777" w:rsidR="004E6F71" w:rsidRPr="004E6F71" w:rsidRDefault="004E6F71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prac</w:t>
            </w:r>
            <w:proofErr w:type="spellEnd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. smlouvy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  <w:r w:rsidRPr="004E6F7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DPP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  <w:r w:rsidRPr="004E6F7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DPČ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  <w:r w:rsidRPr="004E6F7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jiného </w:t>
            </w:r>
            <w:proofErr w:type="gramStart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vztahu: ....</w:t>
            </w:r>
            <w:proofErr w:type="gramEnd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……………..……….</w:t>
            </w:r>
          </w:p>
          <w:p w14:paraId="404138AB" w14:textId="77777777" w:rsidR="004E6F71" w:rsidRPr="004E6F71" w:rsidRDefault="004E6F71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2127CB25" w14:textId="77777777" w:rsidR="004E6F71" w:rsidRPr="004E6F71" w:rsidRDefault="004E6F71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  <w:tr w:rsidR="004E6F71" w:rsidRPr="004E6F71" w14:paraId="1FF4BED1" w14:textId="77777777" w:rsidTr="004E6F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60FA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019E02F5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Trvání smluvního vztahu:</w:t>
            </w:r>
          </w:p>
          <w:p w14:paraId="25E423F5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6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3543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1FBC26B8" w14:textId="7E0EBED1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na dobu určitou                          </w:t>
            </w:r>
            <w:r w:rsidRPr="004E6F7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na dobu neurčitou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br/>
              <w:t xml:space="preserve">od </w:t>
            </w:r>
            <w:proofErr w:type="gramStart"/>
            <w:r>
              <w:rPr>
                <w:rFonts w:asciiTheme="minorHAnsi" w:eastAsia="Arial" w:hAnsiTheme="minorHAnsi" w:cstheme="minorHAnsi"/>
                <w:sz w:val="24"/>
                <w:szCs w:val="24"/>
              </w:rPr>
              <w:t>……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.</w:t>
            </w:r>
            <w:proofErr w:type="gramEnd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……20.. do</w:t>
            </w:r>
            <w:proofErr w:type="gramStart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4"/>
                <w:szCs w:val="24"/>
              </w:rPr>
              <w:t>..</w:t>
            </w:r>
            <w:proofErr w:type="gramEnd"/>
            <w:r>
              <w:rPr>
                <w:rFonts w:asciiTheme="minorHAnsi" w:eastAsia="Arial" w:hAnsiTheme="minorHAnsi" w:cstheme="minorHAnsi"/>
                <w:sz w:val="24"/>
                <w:szCs w:val="24"/>
              </w:rPr>
              <w:t>…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.……20...       od …</w:t>
            </w:r>
            <w:proofErr w:type="gramStart"/>
            <w:r>
              <w:rPr>
                <w:rFonts w:asciiTheme="minorHAnsi" w:eastAsia="Arial" w:hAnsiTheme="minorHAnsi" w:cstheme="minorHAnsi"/>
                <w:sz w:val="24"/>
                <w:szCs w:val="24"/>
              </w:rPr>
              <w:t>……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.</w:t>
            </w:r>
            <w:proofErr w:type="gramEnd"/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…20..        </w:t>
            </w: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br/>
            </w:r>
          </w:p>
          <w:p w14:paraId="102614B3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</w:tr>
      <w:tr w:rsidR="004E6F71" w:rsidRPr="004E6F71" w14:paraId="2F75390F" w14:textId="77777777" w:rsidTr="004E6F71">
        <w:trPr>
          <w:trHeight w:val="1580"/>
        </w:trPr>
        <w:tc>
          <w:tcPr>
            <w:tcW w:w="5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91CB7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Razítko zaměstnavatele: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4238" w14:textId="2C50E511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Jméno a podpis osoby vydávající potvrzení</w:t>
            </w:r>
          </w:p>
          <w:p w14:paraId="25FC187D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53444B73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7E0F6506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2FA386C0" w14:textId="77777777" w:rsidR="004E6F71" w:rsidRPr="004E6F71" w:rsidRDefault="004E6F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4E6F71">
              <w:rPr>
                <w:rFonts w:asciiTheme="minorHAnsi" w:eastAsia="Arial" w:hAnsiTheme="minorHAnsi" w:cstheme="minorHAnsi"/>
                <w:sz w:val="24"/>
                <w:szCs w:val="24"/>
              </w:rPr>
              <w:t>Datum vydání</w:t>
            </w:r>
          </w:p>
        </w:tc>
      </w:tr>
    </w:tbl>
    <w:p w14:paraId="3F1ACEF7" w14:textId="77777777" w:rsidR="004E6F71" w:rsidRPr="004E6F71" w:rsidRDefault="004E6F71" w:rsidP="004E6F71">
      <w:pPr>
        <w:rPr>
          <w:rFonts w:asciiTheme="minorHAnsi" w:eastAsia="Arial" w:hAnsiTheme="minorHAnsi" w:cstheme="minorHAnsi"/>
          <w:sz w:val="24"/>
          <w:szCs w:val="24"/>
        </w:rPr>
      </w:pPr>
    </w:p>
    <w:p w14:paraId="356E6B57" w14:textId="77777777" w:rsidR="00E13B5B" w:rsidRPr="004E6F71" w:rsidRDefault="00E13B5B" w:rsidP="00E13B5B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sectPr w:rsidR="00E13B5B" w:rsidRPr="004E6F71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68672" w14:textId="77777777" w:rsidR="0039599C" w:rsidRDefault="0039599C" w:rsidP="00881D91">
      <w:r>
        <w:separator/>
      </w:r>
    </w:p>
  </w:endnote>
  <w:endnote w:type="continuationSeparator" w:id="0">
    <w:p w14:paraId="1E2D36DD" w14:textId="77777777" w:rsidR="0039599C" w:rsidRDefault="0039599C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79179AAF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804B1E">
      <w:rPr>
        <w:rFonts w:ascii="Calibri" w:hAnsi="Calibri"/>
        <w:sz w:val="18"/>
        <w:szCs w:val="18"/>
      </w:rPr>
      <w:t>2</w:t>
    </w:r>
    <w:r w:rsidR="004E6F71">
      <w:rPr>
        <w:rFonts w:ascii="Calibri" w:hAnsi="Calibri"/>
        <w:sz w:val="18"/>
        <w:szCs w:val="18"/>
      </w:rPr>
      <w:t>7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5FA5" w14:textId="77777777" w:rsidR="0039599C" w:rsidRDefault="0039599C" w:rsidP="00881D91">
      <w:r>
        <w:separator/>
      </w:r>
    </w:p>
  </w:footnote>
  <w:footnote w:type="continuationSeparator" w:id="0">
    <w:p w14:paraId="0DA348AE" w14:textId="77777777" w:rsidR="0039599C" w:rsidRDefault="0039599C" w:rsidP="0088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69CEB60" w14:textId="2B9EECD6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10C7F4DB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1CB1"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inline distT="0" distB="0" distL="0" distR="0" wp14:anchorId="0AF091C8" wp14:editId="632324A8">
                <wp:extent cx="539750" cy="5397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74AD"/>
    <w:rsid w:val="001918A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9599C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84D82"/>
    <w:rsid w:val="00491D97"/>
    <w:rsid w:val="004A1834"/>
    <w:rsid w:val="004B55E9"/>
    <w:rsid w:val="004D039E"/>
    <w:rsid w:val="004D11D6"/>
    <w:rsid w:val="004E6F71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E64DA"/>
    <w:rsid w:val="007F7327"/>
    <w:rsid w:val="00804B1E"/>
    <w:rsid w:val="00805CDC"/>
    <w:rsid w:val="00813031"/>
    <w:rsid w:val="008134E3"/>
    <w:rsid w:val="008259AA"/>
    <w:rsid w:val="00842536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81CB1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06FF0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76DA"/>
    <w:rsid w:val="00DB53AD"/>
    <w:rsid w:val="00DD3C06"/>
    <w:rsid w:val="00DE7CDD"/>
    <w:rsid w:val="00E132EE"/>
    <w:rsid w:val="00E13B5B"/>
    <w:rsid w:val="00E27D7F"/>
    <w:rsid w:val="00E307C6"/>
    <w:rsid w:val="00E40E19"/>
    <w:rsid w:val="00E45242"/>
    <w:rsid w:val="00E6070E"/>
    <w:rsid w:val="00E71663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21606A79-E0C7-4709-B3FA-AB6A91C3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484D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5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2</cp:revision>
  <cp:lastPrinted>2019-08-29T09:07:00Z</cp:lastPrinted>
  <dcterms:created xsi:type="dcterms:W3CDTF">2026-04-01T10:51:00Z</dcterms:created>
  <dcterms:modified xsi:type="dcterms:W3CDTF">2026-04-01T10:51:00Z</dcterms:modified>
</cp:coreProperties>
</file>