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B113" w14:textId="16ADAF6B" w:rsidR="007D7DEB" w:rsidRDefault="00804B1E" w:rsidP="00527302">
      <w:pPr>
        <w:jc w:val="right"/>
        <w:rPr>
          <w:rFonts w:asciiTheme="minorHAnsi" w:hAnsiTheme="minorHAnsi" w:cstheme="minorHAnsi"/>
        </w:rPr>
      </w:pPr>
      <w:r w:rsidRPr="007D7DEB">
        <w:rPr>
          <w:rFonts w:asciiTheme="minorHAnsi" w:hAnsiTheme="minorHAnsi" w:cstheme="minorHAnsi"/>
        </w:rPr>
        <w:t>Příloha č.</w:t>
      </w:r>
      <w:r w:rsidR="002B0A2F">
        <w:rPr>
          <w:rFonts w:asciiTheme="minorHAnsi" w:hAnsiTheme="minorHAnsi" w:cstheme="minorHAnsi"/>
        </w:rPr>
        <w:t>2</w:t>
      </w:r>
      <w:r w:rsidRPr="007D7DEB">
        <w:rPr>
          <w:rFonts w:asciiTheme="minorHAnsi" w:hAnsiTheme="minorHAnsi" w:cstheme="minorHAnsi"/>
        </w:rPr>
        <w:t xml:space="preserve"> směrnice Přijímání dětí do dětské skupiny</w:t>
      </w:r>
    </w:p>
    <w:p w14:paraId="53EC8505" w14:textId="77777777" w:rsidR="00527302" w:rsidRPr="00527302" w:rsidRDefault="00527302" w:rsidP="00527302">
      <w:pPr>
        <w:jc w:val="right"/>
        <w:rPr>
          <w:rFonts w:asciiTheme="minorHAnsi" w:hAnsiTheme="minorHAnsi" w:cstheme="minorHAnsi"/>
          <w:sz w:val="16"/>
          <w:szCs w:val="16"/>
        </w:rPr>
      </w:pPr>
    </w:p>
    <w:p w14:paraId="2E802353" w14:textId="6F1F32D4" w:rsidR="00DD602C" w:rsidRDefault="006947C5" w:rsidP="00AF6E08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980E1E">
        <w:rPr>
          <w:rFonts w:ascii="Calibri" w:hAnsi="Calibri" w:cs="Calibri"/>
          <w:b/>
          <w:bCs/>
          <w:sz w:val="32"/>
          <w:szCs w:val="32"/>
        </w:rPr>
        <w:t>Evidenční list dítěte v </w:t>
      </w:r>
      <w:r>
        <w:rPr>
          <w:rFonts w:ascii="Calibri" w:hAnsi="Calibri" w:cs="Calibri"/>
          <w:b/>
          <w:bCs/>
          <w:sz w:val="32"/>
          <w:szCs w:val="32"/>
        </w:rPr>
        <w:t>D</w:t>
      </w:r>
      <w:r w:rsidRPr="00980E1E">
        <w:rPr>
          <w:rFonts w:ascii="Calibri" w:hAnsi="Calibri" w:cs="Calibri"/>
          <w:b/>
          <w:bCs/>
          <w:sz w:val="32"/>
          <w:szCs w:val="32"/>
        </w:rPr>
        <w:t xml:space="preserve">ětské skupině </w:t>
      </w:r>
      <w:r>
        <w:rPr>
          <w:rFonts w:ascii="Calibri" w:hAnsi="Calibri" w:cs="Calibri"/>
          <w:b/>
          <w:bCs/>
          <w:sz w:val="32"/>
          <w:szCs w:val="32"/>
        </w:rPr>
        <w:t>Gaia</w:t>
      </w:r>
    </w:p>
    <w:p w14:paraId="25A74EB5" w14:textId="2E287C0E" w:rsidR="00980E1E" w:rsidRPr="006947C5" w:rsidRDefault="006947C5" w:rsidP="006947C5">
      <w:pPr>
        <w:pStyle w:val="Odstavecseseznamem"/>
        <w:numPr>
          <w:ilvl w:val="0"/>
          <w:numId w:val="10"/>
        </w:numPr>
        <w:rPr>
          <w:rFonts w:cs="Calibri"/>
          <w:b/>
          <w:bCs/>
        </w:rPr>
      </w:pPr>
      <w:r w:rsidRPr="006947C5">
        <w:rPr>
          <w:rFonts w:cs="Calibri"/>
          <w:b/>
          <w:bCs/>
        </w:rPr>
        <w:t>DÍTĚ: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2410"/>
        <w:gridCol w:w="1979"/>
      </w:tblGrid>
      <w:tr w:rsidR="00980E1E" w14:paraId="022F7AAE" w14:textId="77777777" w:rsidTr="00980E1E">
        <w:tc>
          <w:tcPr>
            <w:tcW w:w="9062" w:type="dxa"/>
            <w:gridSpan w:val="3"/>
          </w:tcPr>
          <w:p w14:paraId="620202BA" w14:textId="63C87ECE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Jméno a příjmení:</w:t>
            </w:r>
          </w:p>
        </w:tc>
      </w:tr>
      <w:tr w:rsidR="00980E1E" w14:paraId="064FCEB7" w14:textId="77777777" w:rsidTr="00980E1E">
        <w:tc>
          <w:tcPr>
            <w:tcW w:w="4673" w:type="dxa"/>
          </w:tcPr>
          <w:p w14:paraId="502C46ED" w14:textId="77777777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 xml:space="preserve">Rodné číslo: </w:t>
            </w:r>
          </w:p>
        </w:tc>
        <w:tc>
          <w:tcPr>
            <w:tcW w:w="4389" w:type="dxa"/>
            <w:gridSpan w:val="2"/>
          </w:tcPr>
          <w:p w14:paraId="72822845" w14:textId="304F96E4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Datum narození:</w:t>
            </w:r>
          </w:p>
        </w:tc>
      </w:tr>
      <w:tr w:rsidR="00980E1E" w14:paraId="0087B963" w14:textId="77777777" w:rsidTr="00980E1E">
        <w:tc>
          <w:tcPr>
            <w:tcW w:w="4673" w:type="dxa"/>
          </w:tcPr>
          <w:p w14:paraId="4A8EBAC8" w14:textId="615FFA07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Zdrav. pojišťovna:</w:t>
            </w:r>
          </w:p>
        </w:tc>
        <w:tc>
          <w:tcPr>
            <w:tcW w:w="4389" w:type="dxa"/>
            <w:gridSpan w:val="2"/>
          </w:tcPr>
          <w:p w14:paraId="3EB9FF66" w14:textId="483A9D44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Místo narození:</w:t>
            </w:r>
          </w:p>
        </w:tc>
      </w:tr>
      <w:tr w:rsidR="00980E1E" w14:paraId="2C74EAF0" w14:textId="77777777" w:rsidTr="00980E1E">
        <w:tc>
          <w:tcPr>
            <w:tcW w:w="7083" w:type="dxa"/>
            <w:gridSpan w:val="2"/>
          </w:tcPr>
          <w:p w14:paraId="12F17B17" w14:textId="77777777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Adresa:</w:t>
            </w:r>
          </w:p>
        </w:tc>
        <w:tc>
          <w:tcPr>
            <w:tcW w:w="1979" w:type="dxa"/>
          </w:tcPr>
          <w:p w14:paraId="71DFA975" w14:textId="2A9BDA83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PSČ:</w:t>
            </w:r>
          </w:p>
        </w:tc>
      </w:tr>
      <w:tr w:rsidR="00980E1E" w14:paraId="05BA2F1F" w14:textId="77777777" w:rsidTr="00980E1E">
        <w:tc>
          <w:tcPr>
            <w:tcW w:w="4673" w:type="dxa"/>
          </w:tcPr>
          <w:p w14:paraId="30DE9D00" w14:textId="77777777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Mateřský jazyk:</w:t>
            </w:r>
          </w:p>
        </w:tc>
        <w:tc>
          <w:tcPr>
            <w:tcW w:w="4389" w:type="dxa"/>
            <w:gridSpan w:val="2"/>
          </w:tcPr>
          <w:p w14:paraId="1C65BAC1" w14:textId="4FFD6CA8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Státní občanství:</w:t>
            </w:r>
          </w:p>
        </w:tc>
      </w:tr>
      <w:tr w:rsidR="00980E1E" w14:paraId="0737510B" w14:textId="77777777" w:rsidTr="00980E1E">
        <w:tc>
          <w:tcPr>
            <w:tcW w:w="9062" w:type="dxa"/>
            <w:gridSpan w:val="3"/>
          </w:tcPr>
          <w:p w14:paraId="52AE63CB" w14:textId="370EC5E6" w:rsidR="00980E1E" w:rsidRPr="00980E1E" w:rsidRDefault="00980E1E" w:rsidP="00980E1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80E1E">
              <w:rPr>
                <w:rFonts w:ascii="Calibri" w:hAnsi="Calibri" w:cs="Calibri"/>
                <w:sz w:val="22"/>
                <w:szCs w:val="22"/>
              </w:rPr>
              <w:t>U cizinců druh pobytu:</w:t>
            </w:r>
          </w:p>
        </w:tc>
      </w:tr>
    </w:tbl>
    <w:p w14:paraId="7959B2E6" w14:textId="77777777" w:rsidR="00DD602C" w:rsidRDefault="00DD602C" w:rsidP="00492C57">
      <w:pPr>
        <w:rPr>
          <w:rFonts w:ascii="Calibri" w:hAnsi="Calibri" w:cs="Calibri"/>
          <w:b/>
          <w:bCs/>
          <w:sz w:val="22"/>
          <w:szCs w:val="22"/>
        </w:rPr>
      </w:pPr>
    </w:p>
    <w:p w14:paraId="2678593A" w14:textId="4BF78926" w:rsidR="00980E1E" w:rsidRPr="006947C5" w:rsidRDefault="006947C5" w:rsidP="006947C5">
      <w:pPr>
        <w:pStyle w:val="Odstavecseseznamem"/>
        <w:numPr>
          <w:ilvl w:val="0"/>
          <w:numId w:val="10"/>
        </w:numPr>
        <w:rPr>
          <w:rFonts w:cs="Calibri"/>
          <w:b/>
          <w:bCs/>
        </w:rPr>
      </w:pPr>
      <w:r w:rsidRPr="006947C5">
        <w:rPr>
          <w:rFonts w:cs="Calibri"/>
          <w:b/>
          <w:bCs/>
        </w:rPr>
        <w:t>ZÁKONNÝ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979"/>
      </w:tblGrid>
      <w:tr w:rsidR="00980E1E" w:rsidRPr="00F7359C" w14:paraId="22C14CD6" w14:textId="77777777" w:rsidTr="00980E1E">
        <w:tc>
          <w:tcPr>
            <w:tcW w:w="9062" w:type="dxa"/>
            <w:gridSpan w:val="3"/>
          </w:tcPr>
          <w:p w14:paraId="14D3F742" w14:textId="5B91750D" w:rsidR="00980E1E" w:rsidRPr="00F7359C" w:rsidRDefault="00980E1E" w:rsidP="00F7359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Jméno a příjmení</w:t>
            </w:r>
            <w:r w:rsidR="006947C5">
              <w:rPr>
                <w:rFonts w:ascii="Calibri" w:hAnsi="Calibri" w:cs="Calibri"/>
                <w:sz w:val="22"/>
                <w:szCs w:val="22"/>
              </w:rPr>
              <w:t xml:space="preserve"> matky</w:t>
            </w:r>
            <w:r w:rsidRPr="00F7359C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980E1E" w:rsidRPr="00F7359C" w14:paraId="5368E827" w14:textId="77777777" w:rsidTr="00980E1E">
        <w:tc>
          <w:tcPr>
            <w:tcW w:w="7083" w:type="dxa"/>
            <w:gridSpan w:val="2"/>
          </w:tcPr>
          <w:p w14:paraId="62DF5159" w14:textId="77777777" w:rsidR="00980E1E" w:rsidRPr="00F7359C" w:rsidRDefault="00980E1E" w:rsidP="00F7359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Trvalé bydliště</w:t>
            </w:r>
          </w:p>
        </w:tc>
        <w:tc>
          <w:tcPr>
            <w:tcW w:w="1979" w:type="dxa"/>
          </w:tcPr>
          <w:p w14:paraId="6CAD6782" w14:textId="5089E7BA" w:rsidR="00980E1E" w:rsidRPr="00F7359C" w:rsidRDefault="00980E1E" w:rsidP="00F7359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PSČ:</w:t>
            </w:r>
          </w:p>
        </w:tc>
      </w:tr>
      <w:tr w:rsidR="00980E1E" w:rsidRPr="00F7359C" w14:paraId="3FBBF278" w14:textId="77777777" w:rsidTr="00980E1E">
        <w:tc>
          <w:tcPr>
            <w:tcW w:w="3964" w:type="dxa"/>
          </w:tcPr>
          <w:p w14:paraId="6259507A" w14:textId="77777777" w:rsidR="00980E1E" w:rsidRPr="00F7359C" w:rsidRDefault="00980E1E" w:rsidP="00F7359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098" w:type="dxa"/>
            <w:gridSpan w:val="2"/>
          </w:tcPr>
          <w:p w14:paraId="7A9EF8CE" w14:textId="070363CD" w:rsidR="00980E1E" w:rsidRPr="00F7359C" w:rsidRDefault="00980E1E" w:rsidP="00F7359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</w:tr>
    </w:tbl>
    <w:p w14:paraId="53EFE0AF" w14:textId="77777777" w:rsidR="007F6890" w:rsidRPr="006947C5" w:rsidRDefault="007F6890" w:rsidP="006947C5">
      <w:pPr>
        <w:rPr>
          <w:rFonts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964"/>
        <w:gridCol w:w="3119"/>
        <w:gridCol w:w="1984"/>
      </w:tblGrid>
      <w:tr w:rsidR="00F7359C" w:rsidRPr="00F7359C" w14:paraId="023C9D3E" w14:textId="77777777" w:rsidTr="00DD602C">
        <w:tc>
          <w:tcPr>
            <w:tcW w:w="9067" w:type="dxa"/>
            <w:gridSpan w:val="3"/>
          </w:tcPr>
          <w:p w14:paraId="58F676E9" w14:textId="4418E6DD" w:rsidR="00F7359C" w:rsidRPr="00F7359C" w:rsidRDefault="00F7359C" w:rsidP="003214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Jméno a příjmení</w:t>
            </w:r>
            <w:r w:rsidR="006947C5">
              <w:rPr>
                <w:rFonts w:ascii="Calibri" w:hAnsi="Calibri" w:cs="Calibri"/>
                <w:sz w:val="22"/>
                <w:szCs w:val="22"/>
              </w:rPr>
              <w:t xml:space="preserve"> otce</w:t>
            </w:r>
            <w:r w:rsidRPr="00F7359C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F7359C" w:rsidRPr="00F7359C" w14:paraId="15A370D6" w14:textId="77777777" w:rsidTr="00DD602C">
        <w:tc>
          <w:tcPr>
            <w:tcW w:w="7083" w:type="dxa"/>
            <w:gridSpan w:val="2"/>
          </w:tcPr>
          <w:p w14:paraId="6A6909C5" w14:textId="77777777" w:rsidR="00F7359C" w:rsidRPr="00F7359C" w:rsidRDefault="00F7359C" w:rsidP="003214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Trvalé bydliště</w:t>
            </w:r>
          </w:p>
        </w:tc>
        <w:tc>
          <w:tcPr>
            <w:tcW w:w="1984" w:type="dxa"/>
          </w:tcPr>
          <w:p w14:paraId="5AA8B7E3" w14:textId="77777777" w:rsidR="00F7359C" w:rsidRPr="00F7359C" w:rsidRDefault="00F7359C" w:rsidP="003214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PSČ:</w:t>
            </w:r>
          </w:p>
        </w:tc>
      </w:tr>
      <w:tr w:rsidR="00F7359C" w:rsidRPr="00F7359C" w14:paraId="2F0749CB" w14:textId="77777777" w:rsidTr="00DD602C">
        <w:tc>
          <w:tcPr>
            <w:tcW w:w="3964" w:type="dxa"/>
          </w:tcPr>
          <w:p w14:paraId="3A2C6E66" w14:textId="77777777" w:rsidR="00F7359C" w:rsidRPr="00F7359C" w:rsidRDefault="00F7359C" w:rsidP="003214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103" w:type="dxa"/>
            <w:gridSpan w:val="2"/>
          </w:tcPr>
          <w:p w14:paraId="559422C9" w14:textId="77777777" w:rsidR="00F7359C" w:rsidRPr="00F7359C" w:rsidRDefault="00F7359C" w:rsidP="003214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7359C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</w:tr>
    </w:tbl>
    <w:p w14:paraId="1E233265" w14:textId="77777777" w:rsidR="00435365" w:rsidRDefault="00435365" w:rsidP="00452A6F">
      <w:pPr>
        <w:pStyle w:val="Bezmezer"/>
        <w:spacing w:line="276" w:lineRule="auto"/>
        <w:rPr>
          <w:bCs/>
        </w:rPr>
      </w:pPr>
    </w:p>
    <w:p w14:paraId="5C84D12A" w14:textId="77777777" w:rsidR="00527302" w:rsidRPr="00435365" w:rsidRDefault="00527302" w:rsidP="00527302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</w:rPr>
      </w:pPr>
      <w:r w:rsidRPr="00435365">
        <w:rPr>
          <w:rFonts w:asciiTheme="minorHAnsi" w:hAnsiTheme="minorHAnsi" w:cstheme="minorHAnsi"/>
          <w:b/>
        </w:rPr>
        <w:t>VYJÁDŘENÍ ZÁKONNÉHO ZÁSTUPCE KE ZDRAVOTNÍMU STAVU DÍTĚTE:</w:t>
      </w:r>
    </w:p>
    <w:p w14:paraId="6E592294" w14:textId="77777777" w:rsidR="00527302" w:rsidRDefault="00527302" w:rsidP="0052730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52A6F">
        <w:rPr>
          <w:rFonts w:asciiTheme="minorHAnsi" w:hAnsiTheme="minorHAnsi" w:cstheme="minorHAnsi"/>
        </w:rPr>
        <w:t xml:space="preserve">Dítě vyžaduje speciální péči v oblasti (odborná vyšetření, </w:t>
      </w:r>
      <w:proofErr w:type="spellStart"/>
      <w:r w:rsidRPr="00452A6F">
        <w:rPr>
          <w:rFonts w:asciiTheme="minorHAnsi" w:hAnsiTheme="minorHAnsi" w:cstheme="minorHAnsi"/>
        </w:rPr>
        <w:t>APg</w:t>
      </w:r>
      <w:proofErr w:type="spellEnd"/>
      <w:r w:rsidRPr="00452A6F">
        <w:rPr>
          <w:rFonts w:asciiTheme="minorHAnsi" w:hAnsiTheme="minorHAnsi" w:cstheme="minorHAnsi"/>
        </w:rPr>
        <w:t xml:space="preserve"> atd…)</w:t>
      </w:r>
    </w:p>
    <w:p w14:paraId="6C907E4D" w14:textId="77777777" w:rsidR="00527302" w:rsidRPr="00452A6F" w:rsidRDefault="00527302" w:rsidP="00527302">
      <w:pPr>
        <w:pStyle w:val="Odstavecseseznamem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7E4A3798" w14:textId="77777777" w:rsidR="00527302" w:rsidRPr="00452A6F" w:rsidRDefault="00527302" w:rsidP="00527302">
      <w:pPr>
        <w:spacing w:line="360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452A6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3CA84" w14:textId="77777777" w:rsidR="00527302" w:rsidRDefault="00527302" w:rsidP="0052730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52A6F">
        <w:rPr>
          <w:rFonts w:asciiTheme="minorHAnsi" w:hAnsiTheme="minorHAnsi" w:cstheme="minorHAnsi"/>
        </w:rPr>
        <w:t>Jiná závažná sdělení o dítěti (nemoci, pravidelně užívané léky, nesnášenlivosti na jídlo…)</w:t>
      </w:r>
    </w:p>
    <w:p w14:paraId="43BCED04" w14:textId="77777777" w:rsidR="00527302" w:rsidRDefault="00527302" w:rsidP="00527302">
      <w:pPr>
        <w:pStyle w:val="Odstavecseseznamem"/>
        <w:spacing w:after="0" w:line="240" w:lineRule="auto"/>
        <w:ind w:left="785"/>
        <w:jc w:val="both"/>
        <w:rPr>
          <w:rFonts w:asciiTheme="minorHAnsi" w:hAnsiTheme="minorHAnsi" w:cstheme="minorHAnsi"/>
        </w:rPr>
      </w:pPr>
    </w:p>
    <w:p w14:paraId="41DD7BBC" w14:textId="77777777" w:rsidR="00527302" w:rsidRPr="006947C5" w:rsidRDefault="00527302" w:rsidP="00527302">
      <w:pPr>
        <w:spacing w:line="360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452A6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E0B5E2" w14:textId="77777777" w:rsidR="00527302" w:rsidRDefault="00527302" w:rsidP="00527302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Alergie:</w:t>
      </w:r>
    </w:p>
    <w:p w14:paraId="0FAE9019" w14:textId="77777777" w:rsidR="00527302" w:rsidRDefault="00527302" w:rsidP="00527302">
      <w:pPr>
        <w:pStyle w:val="Odstavecseseznamem"/>
        <w:spacing w:after="0" w:line="240" w:lineRule="auto"/>
        <w:ind w:left="785"/>
        <w:jc w:val="both"/>
        <w:rPr>
          <w:rFonts w:asciiTheme="minorHAnsi" w:hAnsiTheme="minorHAnsi" w:cstheme="minorHAnsi"/>
        </w:rPr>
      </w:pPr>
    </w:p>
    <w:p w14:paraId="28F84A8A" w14:textId="1CE05E4B" w:rsidR="00527302" w:rsidRPr="00527302" w:rsidRDefault="00527302" w:rsidP="00527302">
      <w:pPr>
        <w:spacing w:line="360" w:lineRule="auto"/>
        <w:ind w:left="425"/>
        <w:jc w:val="both"/>
        <w:rPr>
          <w:rFonts w:asciiTheme="minorHAnsi" w:hAnsiTheme="minorHAnsi" w:cstheme="minorHAnsi"/>
          <w:sz w:val="24"/>
          <w:szCs w:val="24"/>
        </w:rPr>
      </w:pPr>
      <w:r w:rsidRPr="0052730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3E2E87" w14:textId="0ECC70DB" w:rsidR="00527302" w:rsidRPr="00527302" w:rsidRDefault="00527302" w:rsidP="0052730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b/>
        </w:rPr>
      </w:pPr>
      <w:r w:rsidRPr="00527302">
        <w:rPr>
          <w:rFonts w:asciiTheme="minorHAnsi" w:hAnsiTheme="minorHAnsi" w:cstheme="minorHAnsi"/>
          <w:b/>
        </w:rPr>
        <w:t>TELEFON PŘI NÁHLÉM ONEMOCNĚNÍ DÍTĚTE</w:t>
      </w:r>
      <w:r>
        <w:rPr>
          <w:rStyle w:val="Znakapoznpodarou"/>
          <w:rFonts w:asciiTheme="minorHAnsi" w:hAnsiTheme="minorHAnsi" w:cstheme="minorHAnsi"/>
          <w:b/>
        </w:rPr>
        <w:footnoteReference w:id="1"/>
      </w:r>
      <w:r w:rsidRPr="00527302">
        <w:rPr>
          <w:rFonts w:asciiTheme="minorHAnsi" w:hAnsiTheme="minorHAnsi" w:cstheme="minorHAnsi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7302" w14:paraId="3D07055C" w14:textId="77777777" w:rsidTr="0051076A">
        <w:tc>
          <w:tcPr>
            <w:tcW w:w="9062" w:type="dxa"/>
          </w:tcPr>
          <w:p w14:paraId="068BD214" w14:textId="77777777" w:rsidR="00527302" w:rsidRDefault="00527302" w:rsidP="0051076A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516567D2" w14:textId="77777777" w:rsidR="00527302" w:rsidRDefault="00527302" w:rsidP="00527302">
      <w:pPr>
        <w:pStyle w:val="Odstavecseseznamem"/>
        <w:ind w:left="360"/>
        <w:jc w:val="both"/>
        <w:rPr>
          <w:rFonts w:asciiTheme="minorHAnsi" w:hAnsiTheme="minorHAnsi" w:cstheme="minorHAnsi"/>
          <w:b/>
          <w:bCs/>
        </w:rPr>
      </w:pPr>
    </w:p>
    <w:p w14:paraId="3A4CD57B" w14:textId="77777777" w:rsidR="00527302" w:rsidRPr="00AF6E08" w:rsidRDefault="00527302" w:rsidP="00527302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 w:rsidRPr="00AF6E08">
        <w:rPr>
          <w:rFonts w:asciiTheme="minorHAnsi" w:hAnsiTheme="minorHAnsi" w:cstheme="minorHAnsi"/>
          <w:b/>
          <w:bCs/>
        </w:rPr>
        <w:lastRenderedPageBreak/>
        <w:t>EVIDENCE DOCHÁZKY DÍTĚTE</w:t>
      </w:r>
      <w:r>
        <w:rPr>
          <w:rStyle w:val="Znakapoznpodarou"/>
          <w:rFonts w:asciiTheme="minorHAnsi" w:hAnsiTheme="minorHAnsi" w:cstheme="minorHAnsi"/>
          <w:b/>
          <w:bCs/>
        </w:rPr>
        <w:footnoteReference w:id="2"/>
      </w:r>
      <w:r w:rsidRPr="00AF6E08">
        <w:rPr>
          <w:rFonts w:asciiTheme="minorHAnsi" w:hAnsiTheme="minorHAnsi" w:cstheme="minorHAnsi"/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1418"/>
        <w:gridCol w:w="1412"/>
      </w:tblGrid>
      <w:tr w:rsidR="00527302" w14:paraId="088C3927" w14:textId="77777777" w:rsidTr="0051076A">
        <w:tc>
          <w:tcPr>
            <w:tcW w:w="1838" w:type="dxa"/>
          </w:tcPr>
          <w:p w14:paraId="30A6A2A1" w14:textId="77777777" w:rsidR="00527302" w:rsidRDefault="00527302" w:rsidP="005107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Školní rok:</w:t>
            </w:r>
          </w:p>
        </w:tc>
        <w:tc>
          <w:tcPr>
            <w:tcW w:w="4394" w:type="dxa"/>
          </w:tcPr>
          <w:p w14:paraId="03B9D741" w14:textId="77777777" w:rsidR="00527302" w:rsidRDefault="00527302" w:rsidP="005107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Pracoviště:</w:t>
            </w:r>
          </w:p>
        </w:tc>
        <w:tc>
          <w:tcPr>
            <w:tcW w:w="1418" w:type="dxa"/>
          </w:tcPr>
          <w:p w14:paraId="0B838726" w14:textId="77777777" w:rsidR="00527302" w:rsidRDefault="00527302" w:rsidP="005107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Smlouva od:</w:t>
            </w:r>
          </w:p>
        </w:tc>
        <w:tc>
          <w:tcPr>
            <w:tcW w:w="1412" w:type="dxa"/>
          </w:tcPr>
          <w:p w14:paraId="4FE46890" w14:textId="77777777" w:rsidR="00527302" w:rsidRDefault="00527302" w:rsidP="0051076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docházky:</w:t>
            </w:r>
          </w:p>
        </w:tc>
      </w:tr>
      <w:tr w:rsidR="00527302" w14:paraId="446B2F5E" w14:textId="77777777" w:rsidTr="0051076A">
        <w:tc>
          <w:tcPr>
            <w:tcW w:w="1838" w:type="dxa"/>
          </w:tcPr>
          <w:p w14:paraId="067942AC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74FF681E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4A4A7A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14:paraId="0E17DC4D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27302" w14:paraId="1DBA6E3B" w14:textId="77777777" w:rsidTr="0051076A">
        <w:tc>
          <w:tcPr>
            <w:tcW w:w="1838" w:type="dxa"/>
          </w:tcPr>
          <w:p w14:paraId="5F05083B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F19AC87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FCA2DD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14:paraId="5500E0BC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27302" w14:paraId="1FDC714E" w14:textId="77777777" w:rsidTr="0051076A">
        <w:tc>
          <w:tcPr>
            <w:tcW w:w="1838" w:type="dxa"/>
          </w:tcPr>
          <w:p w14:paraId="1423906C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368418C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A7682F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14:paraId="4E54A21F" w14:textId="77777777" w:rsidR="00527302" w:rsidRDefault="00527302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A0614" w14:paraId="5A86FD74" w14:textId="77777777" w:rsidTr="0051076A">
        <w:tc>
          <w:tcPr>
            <w:tcW w:w="1838" w:type="dxa"/>
          </w:tcPr>
          <w:p w14:paraId="69CA43C1" w14:textId="77777777" w:rsidR="003A0614" w:rsidRDefault="003A0614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F963502" w14:textId="77777777" w:rsidR="003A0614" w:rsidRDefault="003A0614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7C44CD" w14:textId="77777777" w:rsidR="003A0614" w:rsidRDefault="003A0614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14:paraId="0A68335C" w14:textId="77777777" w:rsidR="003A0614" w:rsidRDefault="003A0614" w:rsidP="0051076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0D9EA5F" w14:textId="6E976B95" w:rsidR="00477167" w:rsidRDefault="00527302" w:rsidP="00085975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Zákonný zástupce bere </w:t>
      </w:r>
      <w:r w:rsidRPr="007F6890">
        <w:rPr>
          <w:sz w:val="20"/>
          <w:szCs w:val="20"/>
        </w:rPr>
        <w:t>na vědomí svou povinnost předávat dítě osobně pečující osobě v DS, hlásit změny údajů v tomto evidenčním listě a omlouvat nepřítomnost dítěte v</w:t>
      </w:r>
      <w:r>
        <w:rPr>
          <w:sz w:val="20"/>
          <w:szCs w:val="20"/>
        </w:rPr>
        <w:t> </w:t>
      </w:r>
      <w:r w:rsidRPr="007F6890">
        <w:rPr>
          <w:sz w:val="20"/>
          <w:szCs w:val="20"/>
        </w:rPr>
        <w:t>DS</w:t>
      </w:r>
      <w:r>
        <w:rPr>
          <w:sz w:val="20"/>
          <w:szCs w:val="20"/>
        </w:rPr>
        <w:t xml:space="preserve"> i ze stravy</w:t>
      </w:r>
      <w:r w:rsidRPr="007F6890">
        <w:rPr>
          <w:sz w:val="20"/>
          <w:szCs w:val="20"/>
        </w:rPr>
        <w:t>, a neprodleně oznám</w:t>
      </w:r>
      <w:r>
        <w:rPr>
          <w:sz w:val="20"/>
          <w:szCs w:val="20"/>
        </w:rPr>
        <w:t xml:space="preserve">it </w:t>
      </w:r>
      <w:r w:rsidRPr="007F6890">
        <w:rPr>
          <w:sz w:val="20"/>
          <w:szCs w:val="20"/>
        </w:rPr>
        <w:t>osobě pečující o</w:t>
      </w:r>
      <w:r>
        <w:rPr>
          <w:sz w:val="20"/>
          <w:szCs w:val="20"/>
        </w:rPr>
        <w:t> </w:t>
      </w:r>
      <w:r w:rsidRPr="007F6890">
        <w:rPr>
          <w:sz w:val="20"/>
          <w:szCs w:val="20"/>
        </w:rPr>
        <w:t>děti výskyt přenosné choroby v rodině nebo nejbližším okolí dítěte, onemocnění dítěte přenosnou chorobou nebo onemocnění osoby, s nímž dítě přišlo do styku.</w:t>
      </w:r>
    </w:p>
    <w:p w14:paraId="24DF6887" w14:textId="77777777" w:rsidR="00527302" w:rsidRPr="00527302" w:rsidRDefault="00527302" w:rsidP="00085975">
      <w:pPr>
        <w:pStyle w:val="Bezmezer"/>
        <w:jc w:val="both"/>
        <w:rPr>
          <w:sz w:val="20"/>
          <w:szCs w:val="20"/>
        </w:rPr>
      </w:pPr>
    </w:p>
    <w:p w14:paraId="6045A459" w14:textId="7C367DFB" w:rsidR="00B84E9A" w:rsidRDefault="00577B01" w:rsidP="00085975">
      <w:pPr>
        <w:pStyle w:val="Bezmezer"/>
        <w:jc w:val="both"/>
        <w:rPr>
          <w:sz w:val="20"/>
          <w:szCs w:val="20"/>
        </w:rPr>
      </w:pPr>
      <w:r w:rsidRPr="00527302">
        <w:rPr>
          <w:sz w:val="20"/>
          <w:szCs w:val="20"/>
        </w:rPr>
        <w:t>Jako zákonný zástupce uděluji svůj souhlas výše uvedené dětské skupině (dále jen „DS“) ke</w:t>
      </w:r>
      <w:r w:rsidR="00085975" w:rsidRPr="00527302">
        <w:rPr>
          <w:sz w:val="20"/>
          <w:szCs w:val="20"/>
        </w:rPr>
        <w:t> </w:t>
      </w:r>
      <w:r w:rsidRPr="00527302">
        <w:rPr>
          <w:sz w:val="20"/>
          <w:szCs w:val="20"/>
        </w:rPr>
        <w:t>shromažďování, zpracovávání a evidenci níže uvedených osobních a citlivých údajů ve smyslu evropského nařízení GDPR a zákona č. 110/2019 Sb., o zpracování osobních údajů.</w:t>
      </w:r>
    </w:p>
    <w:p w14:paraId="518C0543" w14:textId="77777777" w:rsidR="00F0227D" w:rsidRPr="00085975" w:rsidRDefault="00F0227D" w:rsidP="00085975">
      <w:pPr>
        <w:pStyle w:val="Bezmezer"/>
        <w:jc w:val="both"/>
        <w:rPr>
          <w:sz w:val="20"/>
          <w:szCs w:val="20"/>
        </w:rPr>
      </w:pPr>
    </w:p>
    <w:tbl>
      <w:tblPr>
        <w:tblW w:w="8967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1134"/>
        <w:gridCol w:w="887"/>
      </w:tblGrid>
      <w:tr w:rsidR="00F0227D" w:rsidRPr="00F0227D" w14:paraId="5F91EAD8" w14:textId="77777777" w:rsidTr="00F0227D">
        <w:trPr>
          <w:trHeight w:val="445"/>
        </w:trPr>
        <w:tc>
          <w:tcPr>
            <w:tcW w:w="69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AFB12C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0227D">
              <w:rPr>
                <w:rFonts w:asciiTheme="minorHAnsi" w:hAnsiTheme="minorHAnsi" w:cstheme="minorHAnsi"/>
                <w:b/>
                <w:bCs/>
                <w:color w:val="000000"/>
              </w:rPr>
              <w:t>Účel zpracování</w:t>
            </w:r>
          </w:p>
          <w:p w14:paraId="3D2C9A42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0227D">
              <w:rPr>
                <w:rFonts w:asciiTheme="minorHAnsi" w:hAnsiTheme="minorHAnsi" w:cstheme="minorHAnsi"/>
                <w:b/>
                <w:bCs/>
                <w:color w:val="000000"/>
              </w:rPr>
              <w:t>Zpracovávané osobní údaje</w:t>
            </w:r>
          </w:p>
        </w:tc>
        <w:tc>
          <w:tcPr>
            <w:tcW w:w="20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26B56F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022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Souhlas</w:t>
            </w:r>
          </w:p>
          <w:p w14:paraId="2F0B4CE6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0227D">
              <w:rPr>
                <w:rFonts w:asciiTheme="minorHAnsi" w:hAnsiTheme="minorHAnsi" w:cstheme="minorHAnsi"/>
                <w:color w:val="000000"/>
              </w:rPr>
              <w:t>Hodící se označte X</w:t>
            </w:r>
          </w:p>
        </w:tc>
      </w:tr>
      <w:tr w:rsidR="00F0227D" w:rsidRPr="00F0227D" w14:paraId="52C1067B" w14:textId="77777777" w:rsidTr="00F0227D">
        <w:trPr>
          <w:trHeight w:val="241"/>
        </w:trPr>
        <w:tc>
          <w:tcPr>
            <w:tcW w:w="69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EB51C2" w14:textId="77777777" w:rsidR="00F0227D" w:rsidRPr="00F0227D" w:rsidRDefault="00F0227D" w:rsidP="000978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AC71E5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022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ano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9A1FC1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022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ne</w:t>
            </w:r>
          </w:p>
        </w:tc>
      </w:tr>
      <w:tr w:rsidR="00F0227D" w:rsidRPr="00F0227D" w14:paraId="784B06B9" w14:textId="77777777" w:rsidTr="00F0227D"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226E94" w14:textId="638D3B63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</w:rPr>
            </w:pPr>
            <w:r w:rsidRPr="00F0227D">
              <w:rPr>
                <w:rFonts w:asciiTheme="minorHAnsi" w:hAnsiTheme="minorHAnsi" w:cstheme="minorHAnsi"/>
                <w:b/>
                <w:bCs/>
                <w:color w:val="000000"/>
              </w:rPr>
              <w:t>Informace o účasti a úspěších žáka na soutěžích, projektech na nástěnkách ve škole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/v DS</w:t>
            </w:r>
            <w:r w:rsidRPr="00F0227D">
              <w:rPr>
                <w:rFonts w:asciiTheme="minorHAnsi" w:hAnsiTheme="minorHAnsi" w:cstheme="minorHAnsi"/>
                <w:b/>
                <w:bCs/>
                <w:color w:val="000000"/>
              </w:rPr>
              <w:t>, na webu školy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jejíž je DS součástí</w:t>
            </w:r>
            <w:r w:rsidRPr="00F0227D">
              <w:rPr>
                <w:rFonts w:asciiTheme="minorHAnsi" w:hAnsiTheme="minorHAnsi" w:cstheme="minorHAnsi"/>
                <w:b/>
                <w:bCs/>
                <w:color w:val="000000"/>
              </w:rPr>
              <w:br/>
            </w:r>
            <w:r w:rsidRPr="00F0227D">
              <w:rPr>
                <w:rFonts w:asciiTheme="minorHAnsi" w:hAnsiTheme="minorHAnsi" w:cstheme="minorHAnsi"/>
                <w:color w:val="000000"/>
              </w:rPr>
              <w:t>Jméno a příjmení, třída, škola, fotografie, video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1210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0227D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36B1AD" w14:textId="77777777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0227D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</w:tr>
      <w:tr w:rsidR="00F0227D" w:rsidRPr="00F0227D" w14:paraId="083F67AB" w14:textId="77777777" w:rsidTr="00F0227D"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2F843B" w14:textId="0D8F9864" w:rsidR="00F0227D" w:rsidRPr="00F0227D" w:rsidRDefault="00F0227D" w:rsidP="00097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F0227D">
              <w:rPr>
                <w:rFonts w:asciiTheme="minorHAnsi" w:hAnsiTheme="minorHAnsi" w:cstheme="minorHAnsi"/>
                <w:b/>
                <w:bCs/>
              </w:rPr>
              <w:t xml:space="preserve">Informace o akcích </w:t>
            </w:r>
            <w:r>
              <w:rPr>
                <w:rFonts w:asciiTheme="minorHAnsi" w:hAnsiTheme="minorHAnsi" w:cstheme="minorHAnsi"/>
                <w:b/>
                <w:bCs/>
              </w:rPr>
              <w:t>DS a školy</w:t>
            </w:r>
            <w:r w:rsidRPr="00F0227D">
              <w:rPr>
                <w:rFonts w:asciiTheme="minorHAnsi" w:hAnsiTheme="minorHAnsi" w:cstheme="minorHAnsi"/>
                <w:b/>
                <w:bCs/>
              </w:rPr>
              <w:t xml:space="preserve"> na sociálních sítích</w:t>
            </w:r>
            <w:r w:rsidRPr="00F0227D">
              <w:rPr>
                <w:rFonts w:asciiTheme="minorHAnsi" w:hAnsiTheme="minorHAnsi" w:cstheme="minorHAnsi"/>
                <w:b/>
                <w:bCs/>
              </w:rPr>
              <w:br/>
            </w:r>
            <w:r w:rsidRPr="00F0227D">
              <w:rPr>
                <w:rFonts w:asciiTheme="minorHAnsi" w:hAnsiTheme="minorHAnsi" w:cstheme="minorHAnsi"/>
              </w:rPr>
              <w:t>Křestní jména, třída, škola, fotografie, video (nikoliv portrétní)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868D" w14:textId="77777777" w:rsidR="00F0227D" w:rsidRPr="00F0227D" w:rsidRDefault="00F0227D" w:rsidP="000978AC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F0227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66B521" w14:textId="77777777" w:rsidR="00F0227D" w:rsidRPr="00F0227D" w:rsidRDefault="00F0227D" w:rsidP="000978AC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F0227D">
              <w:rPr>
                <w:rFonts w:ascii="Segoe UI Symbol" w:eastAsia="MS Gothic" w:hAnsi="Segoe UI Symbol" w:cs="Segoe UI Symbol"/>
              </w:rPr>
              <w:t>☐</w:t>
            </w:r>
          </w:p>
        </w:tc>
      </w:tr>
    </w:tbl>
    <w:p w14:paraId="1C79802A" w14:textId="77777777" w:rsidR="00F0227D" w:rsidRDefault="00F0227D" w:rsidP="00F0227D">
      <w:pPr>
        <w:rPr>
          <w:rFonts w:asciiTheme="minorHAnsi" w:hAnsiTheme="minorHAnsi" w:cstheme="minorHAnsi"/>
        </w:rPr>
      </w:pPr>
    </w:p>
    <w:p w14:paraId="19B43E67" w14:textId="05DA22E6" w:rsidR="00F0227D" w:rsidRPr="00F0227D" w:rsidRDefault="00F0227D" w:rsidP="00F0227D">
      <w:pPr>
        <w:rPr>
          <w:rFonts w:asciiTheme="minorHAnsi" w:hAnsiTheme="minorHAnsi" w:cstheme="minorHAnsi"/>
        </w:rPr>
      </w:pPr>
      <w:r w:rsidRPr="00F0227D">
        <w:rPr>
          <w:rFonts w:asciiTheme="minorHAnsi" w:hAnsiTheme="minorHAnsi" w:cstheme="minorHAnsi"/>
        </w:rPr>
        <w:t xml:space="preserve">Souhlas poskytuji na období </w:t>
      </w:r>
      <w:r>
        <w:rPr>
          <w:rFonts w:asciiTheme="minorHAnsi" w:hAnsiTheme="minorHAnsi" w:cstheme="minorHAnsi"/>
        </w:rPr>
        <w:t>docházky</w:t>
      </w:r>
      <w:r w:rsidRPr="00F0227D">
        <w:rPr>
          <w:rFonts w:asciiTheme="minorHAnsi" w:hAnsiTheme="minorHAnsi" w:cstheme="minorHAnsi"/>
        </w:rPr>
        <w:t xml:space="preserve"> mého dítěte </w:t>
      </w:r>
      <w:r>
        <w:rPr>
          <w:rFonts w:asciiTheme="minorHAnsi" w:hAnsiTheme="minorHAnsi" w:cstheme="minorHAnsi"/>
        </w:rPr>
        <w:t>do DS</w:t>
      </w:r>
      <w:r w:rsidRPr="00F0227D">
        <w:rPr>
          <w:rFonts w:asciiTheme="minorHAnsi" w:hAnsiTheme="minorHAnsi" w:cstheme="minorHAnsi"/>
        </w:rPr>
        <w:t>, na zákonem stanovenou dobu nezbytnou pro jejich zpracování, pro vědecké účely a účely archivnictví</w:t>
      </w:r>
      <w:r>
        <w:rPr>
          <w:rFonts w:asciiTheme="minorHAnsi" w:hAnsiTheme="minorHAnsi" w:cstheme="minorHAnsi"/>
        </w:rPr>
        <w:t>. DS</w:t>
      </w:r>
      <w:r w:rsidRPr="00F0227D">
        <w:rPr>
          <w:rFonts w:asciiTheme="minorHAnsi" w:hAnsiTheme="minorHAnsi" w:cstheme="minorHAnsi"/>
        </w:rPr>
        <w:t xml:space="preserve"> se zavazuje zpracovávané údaje zabezpečit před neoprávněným nebo nahodilým přístupem a zpracováním, před změnou a zničením, zneužitím či ztrátou. Beru na vědomí, že v případě specifických případů mohu být požádán o individuálně vymezený souhlas ke konkrétní akci, bude-li jeho povaha takový souhlas vyžadovat.</w:t>
      </w:r>
    </w:p>
    <w:p w14:paraId="1C9EA189" w14:textId="3C2C3A3A" w:rsidR="005825FA" w:rsidRDefault="00F0227D" w:rsidP="00F0227D">
      <w:pPr>
        <w:rPr>
          <w:rFonts w:asciiTheme="minorHAnsi" w:hAnsiTheme="minorHAnsi" w:cstheme="minorHAnsi"/>
        </w:rPr>
      </w:pPr>
      <w:r w:rsidRPr="00F0227D">
        <w:rPr>
          <w:rFonts w:asciiTheme="minorHAnsi" w:hAnsiTheme="minorHAnsi" w:cstheme="minorHAnsi"/>
        </w:rPr>
        <w:t xml:space="preserve">Dále jsem byl seznámen se skutečností, že </w:t>
      </w:r>
      <w:r>
        <w:rPr>
          <w:rFonts w:asciiTheme="minorHAnsi" w:hAnsiTheme="minorHAnsi" w:cstheme="minorHAnsi"/>
        </w:rPr>
        <w:t>DS</w:t>
      </w:r>
      <w:r w:rsidRPr="00F0227D">
        <w:rPr>
          <w:rFonts w:asciiTheme="minorHAnsi" w:hAnsiTheme="minorHAnsi" w:cstheme="minorHAnsi"/>
        </w:rPr>
        <w:t xml:space="preserve"> běžně pořizuje ilustrativní fotografie (video z</w:t>
      </w:r>
      <w:r>
        <w:rPr>
          <w:rFonts w:asciiTheme="minorHAnsi" w:hAnsiTheme="minorHAnsi" w:cstheme="minorHAnsi"/>
        </w:rPr>
        <w:t>e společných</w:t>
      </w:r>
      <w:r w:rsidRPr="00F0227D">
        <w:rPr>
          <w:rFonts w:asciiTheme="minorHAnsi" w:hAnsiTheme="minorHAnsi" w:cstheme="minorHAnsi"/>
        </w:rPr>
        <w:t xml:space="preserve"> akcí, ze kterých není možné určit totožnost dítěte, například celkové fotografie a záběry ze třídy, z akce, kde nejsou děti zobrazeny s podrobným portrétem a/nebo se neuvádí více, než křestní jméno). V těchto případech nejde o zachycení podoby ve smyslu § 84 občanského zákoníku a nepodléhá souhlasu. Současně prohlašuji, že jsem byl seznámen se skutečností, že odvoláním souhlasu není dotčena zákonnost zpracování vycházejícího ze souhlasu, který byl dán před jeho odvoláním.    </w:t>
      </w:r>
    </w:p>
    <w:p w14:paraId="07C2A72E" w14:textId="51943699" w:rsidR="00F0227D" w:rsidRDefault="00F0227D" w:rsidP="00F0227D">
      <w:pPr>
        <w:rPr>
          <w:rFonts w:asciiTheme="minorHAnsi" w:hAnsiTheme="minorHAnsi" w:cstheme="minorHAnsi"/>
        </w:rPr>
      </w:pPr>
    </w:p>
    <w:p w14:paraId="3DFF6FD6" w14:textId="0B723FEF" w:rsidR="00F0227D" w:rsidRDefault="00F0227D" w:rsidP="00F0227D">
      <w:pPr>
        <w:rPr>
          <w:rFonts w:asciiTheme="minorHAnsi" w:hAnsiTheme="minorHAnsi" w:cstheme="minorHAnsi"/>
        </w:rPr>
      </w:pPr>
    </w:p>
    <w:p w14:paraId="390B6979" w14:textId="77777777" w:rsidR="00F0227D" w:rsidRPr="00F0227D" w:rsidRDefault="00F0227D" w:rsidP="00F0227D">
      <w:pPr>
        <w:rPr>
          <w:rFonts w:asciiTheme="minorHAnsi" w:hAnsiTheme="minorHAnsi" w:cstheme="minorHAnsi"/>
        </w:rPr>
      </w:pPr>
    </w:p>
    <w:p w14:paraId="0BDF5B17" w14:textId="65E7D7BC" w:rsidR="005825FA" w:rsidRPr="00527302" w:rsidRDefault="005825FA" w:rsidP="00527302">
      <w:pPr>
        <w:rPr>
          <w:rFonts w:asciiTheme="minorHAnsi" w:hAnsiTheme="minorHAnsi" w:cstheme="minorHAnsi"/>
        </w:rPr>
      </w:pPr>
      <w:r w:rsidRPr="00527302">
        <w:rPr>
          <w:rFonts w:asciiTheme="minorHAnsi" w:hAnsiTheme="minorHAnsi" w:cstheme="minorHAnsi"/>
        </w:rPr>
        <w:t>V</w:t>
      </w:r>
      <w:r w:rsidRPr="00527302">
        <w:rPr>
          <w:rFonts w:asciiTheme="minorHAnsi" w:hAnsiTheme="minorHAnsi" w:cstheme="minorHAnsi"/>
        </w:rPr>
        <w:tab/>
      </w:r>
      <w:r w:rsidRPr="00527302">
        <w:rPr>
          <w:rFonts w:asciiTheme="minorHAnsi" w:hAnsiTheme="minorHAnsi" w:cstheme="minorHAnsi"/>
        </w:rPr>
        <w:tab/>
      </w:r>
      <w:r w:rsidRPr="00527302">
        <w:rPr>
          <w:rFonts w:asciiTheme="minorHAnsi" w:hAnsiTheme="minorHAnsi" w:cstheme="minorHAnsi"/>
        </w:rPr>
        <w:tab/>
        <w:t>, dne</w:t>
      </w:r>
      <w:r w:rsidRPr="00527302">
        <w:rPr>
          <w:rFonts w:asciiTheme="minorHAnsi" w:hAnsiTheme="minorHAnsi" w:cstheme="minorHAnsi"/>
        </w:rPr>
        <w:tab/>
      </w:r>
      <w:r w:rsidRPr="00527302">
        <w:rPr>
          <w:rFonts w:asciiTheme="minorHAnsi" w:hAnsiTheme="minorHAnsi" w:cstheme="minorHAnsi"/>
        </w:rPr>
        <w:tab/>
      </w:r>
      <w:r w:rsidRPr="00527302">
        <w:rPr>
          <w:rFonts w:asciiTheme="minorHAnsi" w:hAnsiTheme="minorHAnsi" w:cstheme="minorHAnsi"/>
        </w:rPr>
        <w:tab/>
      </w:r>
    </w:p>
    <w:p w14:paraId="7F298044" w14:textId="77777777" w:rsidR="005825FA" w:rsidRPr="00527302" w:rsidRDefault="005825FA" w:rsidP="005825FA"/>
    <w:p w14:paraId="22EF5F98" w14:textId="605334A5" w:rsidR="005825FA" w:rsidRPr="00527302" w:rsidRDefault="005825FA" w:rsidP="005825FA">
      <w:pPr>
        <w:ind w:firstLine="708"/>
        <w:jc w:val="right"/>
        <w:rPr>
          <w:rFonts w:asciiTheme="minorHAnsi" w:hAnsiTheme="minorHAnsi" w:cstheme="minorHAnsi"/>
        </w:rPr>
      </w:pPr>
      <w:r w:rsidRPr="00527302">
        <w:rPr>
          <w:rFonts w:asciiTheme="minorHAnsi" w:hAnsiTheme="minorHAnsi" w:cstheme="minorHAnsi"/>
        </w:rPr>
        <w:t>Podpis zákonného zástupce: ______________________________</w:t>
      </w:r>
    </w:p>
    <w:p w14:paraId="2B735D5F" w14:textId="77777777" w:rsidR="005825FA" w:rsidRPr="00527302" w:rsidRDefault="005825FA" w:rsidP="005825FA">
      <w:pPr>
        <w:ind w:firstLine="708"/>
        <w:jc w:val="right"/>
        <w:rPr>
          <w:rFonts w:asciiTheme="minorHAnsi" w:hAnsiTheme="minorHAnsi" w:cstheme="minorHAnsi"/>
        </w:rPr>
      </w:pPr>
    </w:p>
    <w:p w14:paraId="2078EAA9" w14:textId="77777777" w:rsidR="005825FA" w:rsidRPr="00527302" w:rsidRDefault="005825FA" w:rsidP="005825FA">
      <w:pPr>
        <w:ind w:firstLine="708"/>
        <w:jc w:val="right"/>
        <w:rPr>
          <w:rFonts w:asciiTheme="minorHAnsi" w:hAnsiTheme="minorHAnsi" w:cstheme="minorHAnsi"/>
        </w:rPr>
      </w:pPr>
    </w:p>
    <w:p w14:paraId="3F742CB6" w14:textId="77777777" w:rsidR="005825FA" w:rsidRPr="00527302" w:rsidRDefault="005825FA" w:rsidP="005825FA">
      <w:pPr>
        <w:ind w:firstLine="708"/>
        <w:jc w:val="right"/>
        <w:rPr>
          <w:rFonts w:asciiTheme="minorHAnsi" w:hAnsiTheme="minorHAnsi" w:cstheme="minorHAnsi"/>
        </w:rPr>
      </w:pPr>
      <w:r w:rsidRPr="00527302">
        <w:rPr>
          <w:rFonts w:asciiTheme="minorHAnsi" w:hAnsiTheme="minorHAnsi" w:cstheme="minorHAnsi"/>
        </w:rPr>
        <w:t>Podpis zákonného zástupce: ______________________________</w:t>
      </w:r>
    </w:p>
    <w:sectPr w:rsidR="005825FA" w:rsidRPr="00527302" w:rsidSect="00AA2AD0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5E932" w14:textId="77777777" w:rsidR="00FC552D" w:rsidRDefault="00FC552D" w:rsidP="00881D91">
      <w:r>
        <w:separator/>
      </w:r>
    </w:p>
  </w:endnote>
  <w:endnote w:type="continuationSeparator" w:id="0">
    <w:p w14:paraId="299E9337" w14:textId="77777777" w:rsidR="00FC552D" w:rsidRDefault="00FC552D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6DA0AF30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7D7DEB">
      <w:rPr>
        <w:rFonts w:ascii="Calibri" w:hAnsi="Calibri"/>
        <w:sz w:val="18"/>
        <w:szCs w:val="18"/>
      </w:rPr>
      <w:t>2</w:t>
    </w:r>
    <w:r w:rsidR="002B0A2F">
      <w:rPr>
        <w:rFonts w:ascii="Calibri" w:hAnsi="Calibri"/>
        <w:sz w:val="18"/>
        <w:szCs w:val="18"/>
      </w:rPr>
      <w:t>5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66EF5" w14:textId="77777777" w:rsidR="00FC552D" w:rsidRDefault="00FC552D" w:rsidP="00881D91">
      <w:r>
        <w:separator/>
      </w:r>
    </w:p>
  </w:footnote>
  <w:footnote w:type="continuationSeparator" w:id="0">
    <w:p w14:paraId="5B94ECAE" w14:textId="77777777" w:rsidR="00FC552D" w:rsidRDefault="00FC552D" w:rsidP="00881D91">
      <w:r>
        <w:continuationSeparator/>
      </w:r>
    </w:p>
  </w:footnote>
  <w:footnote w:id="1">
    <w:p w14:paraId="54124777" w14:textId="2AD54E4B" w:rsidR="00527302" w:rsidRDefault="00527302">
      <w:pPr>
        <w:pStyle w:val="Textpoznpodarou"/>
      </w:pPr>
      <w:r>
        <w:rPr>
          <w:rStyle w:val="Znakapoznpodarou"/>
        </w:rPr>
        <w:footnoteRef/>
      </w:r>
      <w:r>
        <w:t xml:space="preserve"> Vypisuje se v případě, že je odlišný od zákonného zástupce (např. tel. na prarodiče, do zaměstnání ZZ atd…)</w:t>
      </w:r>
    </w:p>
  </w:footnote>
  <w:footnote w:id="2">
    <w:p w14:paraId="307BF502" w14:textId="77777777" w:rsidR="00527302" w:rsidRDefault="00527302" w:rsidP="00527302">
      <w:pPr>
        <w:pStyle w:val="Textpoznpodarou"/>
      </w:pPr>
      <w:r>
        <w:rPr>
          <w:rStyle w:val="Znakapoznpodarou"/>
        </w:rPr>
        <w:footnoteRef/>
      </w:r>
      <w:r>
        <w:t xml:space="preserve"> Nevypisuje se, záznam pro DS Gaia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tcMar>
            <w:top w:w="28" w:type="dxa"/>
            <w:bottom w:w="28" w:type="dxa"/>
          </w:tcMar>
          <w:vAlign w:val="center"/>
        </w:tcPr>
        <w:p w14:paraId="269CEB60" w14:textId="4A623EB7" w:rsidR="00C717D8" w:rsidRPr="002B1575" w:rsidRDefault="00852F72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 wp14:anchorId="0AF091C8" wp14:editId="55DAA3E3">
                <wp:simplePos x="0" y="0"/>
                <wp:positionH relativeFrom="column">
                  <wp:posOffset>593725</wp:posOffset>
                </wp:positionH>
                <wp:positionV relativeFrom="paragraph">
                  <wp:posOffset>8255</wp:posOffset>
                </wp:positionV>
                <wp:extent cx="539750" cy="539750"/>
                <wp:effectExtent l="0" t="0" r="0" b="0"/>
                <wp:wrapNone/>
                <wp:docPr id="850496158" name="Obrázek 850496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6282B"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7D95377F">
                <wp:extent cx="619125" cy="561975"/>
                <wp:effectExtent l="0" t="0" r="9525" b="9525"/>
                <wp:docPr id="1824350248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3DA0"/>
    <w:multiLevelType w:val="multilevel"/>
    <w:tmpl w:val="BEE29EB8"/>
    <w:lvl w:ilvl="0">
      <w:start w:val="1"/>
      <w:numFmt w:val="lowerLetter"/>
      <w:lvlText w:val="%1)"/>
      <w:lvlJc w:val="left"/>
      <w:pPr>
        <w:ind w:left="936" w:hanging="361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•"/>
      <w:lvlJc w:val="left"/>
      <w:pPr>
        <w:ind w:left="1796" w:hanging="361"/>
      </w:pPr>
    </w:lvl>
    <w:lvl w:ilvl="2">
      <w:numFmt w:val="bullet"/>
      <w:lvlText w:val="•"/>
      <w:lvlJc w:val="left"/>
      <w:pPr>
        <w:ind w:left="26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366" w:hanging="361"/>
      </w:pPr>
    </w:lvl>
    <w:lvl w:ilvl="5">
      <w:numFmt w:val="bullet"/>
      <w:lvlText w:val="•"/>
      <w:lvlJc w:val="left"/>
      <w:pPr>
        <w:ind w:left="5223" w:hanging="361"/>
      </w:pPr>
    </w:lvl>
    <w:lvl w:ilvl="6">
      <w:numFmt w:val="bullet"/>
      <w:lvlText w:val="•"/>
      <w:lvlJc w:val="left"/>
      <w:pPr>
        <w:ind w:left="6079" w:hanging="361"/>
      </w:pPr>
    </w:lvl>
    <w:lvl w:ilvl="7">
      <w:numFmt w:val="bullet"/>
      <w:lvlText w:val="•"/>
      <w:lvlJc w:val="left"/>
      <w:pPr>
        <w:ind w:left="6936" w:hanging="361"/>
      </w:pPr>
    </w:lvl>
    <w:lvl w:ilvl="8">
      <w:numFmt w:val="bullet"/>
      <w:lvlText w:val="•"/>
      <w:lvlJc w:val="left"/>
      <w:pPr>
        <w:ind w:left="7793" w:hanging="361"/>
      </w:pPr>
    </w:lvl>
  </w:abstractNum>
  <w:abstractNum w:abstractNumId="1" w15:restartNumberingAfterBreak="0">
    <w:nsid w:val="03AA368F"/>
    <w:multiLevelType w:val="multilevel"/>
    <w:tmpl w:val="A7B2E670"/>
    <w:lvl w:ilvl="0">
      <w:start w:val="1"/>
      <w:numFmt w:val="lowerLetter"/>
      <w:lvlText w:val="%1)"/>
      <w:lvlJc w:val="left"/>
      <w:pPr>
        <w:ind w:left="936" w:hanging="361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•"/>
      <w:lvlJc w:val="left"/>
      <w:pPr>
        <w:ind w:left="1796" w:hanging="361"/>
      </w:pPr>
    </w:lvl>
    <w:lvl w:ilvl="2">
      <w:numFmt w:val="bullet"/>
      <w:lvlText w:val="•"/>
      <w:lvlJc w:val="left"/>
      <w:pPr>
        <w:ind w:left="26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366" w:hanging="361"/>
      </w:pPr>
    </w:lvl>
    <w:lvl w:ilvl="5">
      <w:numFmt w:val="bullet"/>
      <w:lvlText w:val="•"/>
      <w:lvlJc w:val="left"/>
      <w:pPr>
        <w:ind w:left="5223" w:hanging="361"/>
      </w:pPr>
    </w:lvl>
    <w:lvl w:ilvl="6">
      <w:numFmt w:val="bullet"/>
      <w:lvlText w:val="•"/>
      <w:lvlJc w:val="left"/>
      <w:pPr>
        <w:ind w:left="6079" w:hanging="361"/>
      </w:pPr>
    </w:lvl>
    <w:lvl w:ilvl="7">
      <w:numFmt w:val="bullet"/>
      <w:lvlText w:val="•"/>
      <w:lvlJc w:val="left"/>
      <w:pPr>
        <w:ind w:left="6936" w:hanging="361"/>
      </w:pPr>
    </w:lvl>
    <w:lvl w:ilvl="8">
      <w:numFmt w:val="bullet"/>
      <w:lvlText w:val="•"/>
      <w:lvlJc w:val="left"/>
      <w:pPr>
        <w:ind w:left="7793" w:hanging="361"/>
      </w:pPr>
    </w:lvl>
  </w:abstractNum>
  <w:abstractNum w:abstractNumId="2" w15:restartNumberingAfterBreak="0">
    <w:nsid w:val="17014787"/>
    <w:multiLevelType w:val="hybridMultilevel"/>
    <w:tmpl w:val="78363D5C"/>
    <w:lvl w:ilvl="0" w:tplc="45949A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76AE8"/>
    <w:multiLevelType w:val="multilevel"/>
    <w:tmpl w:val="1C8E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534B9"/>
    <w:multiLevelType w:val="hybridMultilevel"/>
    <w:tmpl w:val="6D76AE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F744E8"/>
    <w:multiLevelType w:val="hybridMultilevel"/>
    <w:tmpl w:val="F586CB9E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A7CC1"/>
    <w:multiLevelType w:val="hybridMultilevel"/>
    <w:tmpl w:val="C4AEDB0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7745BA"/>
    <w:multiLevelType w:val="hybridMultilevel"/>
    <w:tmpl w:val="DEDA03B6"/>
    <w:lvl w:ilvl="0" w:tplc="98E039D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04AD"/>
    <w:rsid w:val="00001210"/>
    <w:rsid w:val="000433AF"/>
    <w:rsid w:val="000513B4"/>
    <w:rsid w:val="00052669"/>
    <w:rsid w:val="00077DC5"/>
    <w:rsid w:val="0008597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1F9D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07FE"/>
    <w:rsid w:val="001874AD"/>
    <w:rsid w:val="001918A0"/>
    <w:rsid w:val="001A6B90"/>
    <w:rsid w:val="001D1F31"/>
    <w:rsid w:val="001F7E8C"/>
    <w:rsid w:val="00226D8F"/>
    <w:rsid w:val="00240084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0A2F"/>
    <w:rsid w:val="002B1575"/>
    <w:rsid w:val="002C11EC"/>
    <w:rsid w:val="002C2DFB"/>
    <w:rsid w:val="002C55A1"/>
    <w:rsid w:val="002E614F"/>
    <w:rsid w:val="00303B11"/>
    <w:rsid w:val="00307B73"/>
    <w:rsid w:val="00311E27"/>
    <w:rsid w:val="003125FE"/>
    <w:rsid w:val="003349B3"/>
    <w:rsid w:val="003660DC"/>
    <w:rsid w:val="003765C6"/>
    <w:rsid w:val="00384113"/>
    <w:rsid w:val="0039318F"/>
    <w:rsid w:val="003A02EA"/>
    <w:rsid w:val="003A0614"/>
    <w:rsid w:val="003A3F47"/>
    <w:rsid w:val="003B22B9"/>
    <w:rsid w:val="003B458B"/>
    <w:rsid w:val="003B5884"/>
    <w:rsid w:val="0040560E"/>
    <w:rsid w:val="004069B3"/>
    <w:rsid w:val="00416C19"/>
    <w:rsid w:val="00424939"/>
    <w:rsid w:val="00435365"/>
    <w:rsid w:val="00442FB8"/>
    <w:rsid w:val="00452A6F"/>
    <w:rsid w:val="00461F15"/>
    <w:rsid w:val="00471A97"/>
    <w:rsid w:val="00474E53"/>
    <w:rsid w:val="00477167"/>
    <w:rsid w:val="0048186D"/>
    <w:rsid w:val="00484199"/>
    <w:rsid w:val="00484D82"/>
    <w:rsid w:val="00491D97"/>
    <w:rsid w:val="00492C5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27302"/>
    <w:rsid w:val="00544981"/>
    <w:rsid w:val="0056282B"/>
    <w:rsid w:val="005630A4"/>
    <w:rsid w:val="00565036"/>
    <w:rsid w:val="00571480"/>
    <w:rsid w:val="00572FC3"/>
    <w:rsid w:val="00577B01"/>
    <w:rsid w:val="005825FA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947C5"/>
    <w:rsid w:val="006A5878"/>
    <w:rsid w:val="006C2803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D141C"/>
    <w:rsid w:val="007D7DEB"/>
    <w:rsid w:val="007E64DA"/>
    <w:rsid w:val="007F6890"/>
    <w:rsid w:val="007F7327"/>
    <w:rsid w:val="00804B1E"/>
    <w:rsid w:val="00805CDC"/>
    <w:rsid w:val="00813031"/>
    <w:rsid w:val="008134E3"/>
    <w:rsid w:val="008259AA"/>
    <w:rsid w:val="00842536"/>
    <w:rsid w:val="00852F72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12152"/>
    <w:rsid w:val="0091311F"/>
    <w:rsid w:val="0091697B"/>
    <w:rsid w:val="00920CA9"/>
    <w:rsid w:val="009219D8"/>
    <w:rsid w:val="00924A26"/>
    <w:rsid w:val="00935946"/>
    <w:rsid w:val="009430CD"/>
    <w:rsid w:val="00946FA6"/>
    <w:rsid w:val="0094716D"/>
    <w:rsid w:val="00947D91"/>
    <w:rsid w:val="00954D9E"/>
    <w:rsid w:val="0096399F"/>
    <w:rsid w:val="00964FC2"/>
    <w:rsid w:val="00965309"/>
    <w:rsid w:val="00975360"/>
    <w:rsid w:val="00980E1E"/>
    <w:rsid w:val="00981CB1"/>
    <w:rsid w:val="0099503B"/>
    <w:rsid w:val="009B2C94"/>
    <w:rsid w:val="009B7E15"/>
    <w:rsid w:val="009C0046"/>
    <w:rsid w:val="009C4C6F"/>
    <w:rsid w:val="009D22FA"/>
    <w:rsid w:val="009D637D"/>
    <w:rsid w:val="009D73FE"/>
    <w:rsid w:val="009E1719"/>
    <w:rsid w:val="009F661E"/>
    <w:rsid w:val="009F6C11"/>
    <w:rsid w:val="00A01C4E"/>
    <w:rsid w:val="00A06FF0"/>
    <w:rsid w:val="00A07F4A"/>
    <w:rsid w:val="00A140D1"/>
    <w:rsid w:val="00A14C3C"/>
    <w:rsid w:val="00A25FAD"/>
    <w:rsid w:val="00A26A9E"/>
    <w:rsid w:val="00A30FF9"/>
    <w:rsid w:val="00A3227C"/>
    <w:rsid w:val="00A42FB8"/>
    <w:rsid w:val="00A50619"/>
    <w:rsid w:val="00A511B2"/>
    <w:rsid w:val="00A61599"/>
    <w:rsid w:val="00A6336F"/>
    <w:rsid w:val="00AA2AD0"/>
    <w:rsid w:val="00AA5A30"/>
    <w:rsid w:val="00AC1D78"/>
    <w:rsid w:val="00AC2A27"/>
    <w:rsid w:val="00AC538D"/>
    <w:rsid w:val="00AC78BA"/>
    <w:rsid w:val="00AE12CF"/>
    <w:rsid w:val="00AE2BCD"/>
    <w:rsid w:val="00AF6E08"/>
    <w:rsid w:val="00B00671"/>
    <w:rsid w:val="00B059DB"/>
    <w:rsid w:val="00B20472"/>
    <w:rsid w:val="00B2448A"/>
    <w:rsid w:val="00B327FB"/>
    <w:rsid w:val="00B42660"/>
    <w:rsid w:val="00B6001D"/>
    <w:rsid w:val="00B72FD3"/>
    <w:rsid w:val="00B84E9A"/>
    <w:rsid w:val="00B9458F"/>
    <w:rsid w:val="00B94AFF"/>
    <w:rsid w:val="00B96337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CD658A"/>
    <w:rsid w:val="00D13F48"/>
    <w:rsid w:val="00D14088"/>
    <w:rsid w:val="00D30E60"/>
    <w:rsid w:val="00D31C57"/>
    <w:rsid w:val="00D3435D"/>
    <w:rsid w:val="00D35DDB"/>
    <w:rsid w:val="00D41787"/>
    <w:rsid w:val="00D6576B"/>
    <w:rsid w:val="00D876DA"/>
    <w:rsid w:val="00DB53AD"/>
    <w:rsid w:val="00DD3C06"/>
    <w:rsid w:val="00DD602C"/>
    <w:rsid w:val="00DE7CDD"/>
    <w:rsid w:val="00E047FA"/>
    <w:rsid w:val="00E132EE"/>
    <w:rsid w:val="00E13B5B"/>
    <w:rsid w:val="00E27D7F"/>
    <w:rsid w:val="00E300B4"/>
    <w:rsid w:val="00E307C6"/>
    <w:rsid w:val="00E40E19"/>
    <w:rsid w:val="00E45242"/>
    <w:rsid w:val="00E6070E"/>
    <w:rsid w:val="00E71663"/>
    <w:rsid w:val="00E90684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0227D"/>
    <w:rsid w:val="00F17B99"/>
    <w:rsid w:val="00F3039D"/>
    <w:rsid w:val="00F31952"/>
    <w:rsid w:val="00F348C2"/>
    <w:rsid w:val="00F37F75"/>
    <w:rsid w:val="00F45155"/>
    <w:rsid w:val="00F504EF"/>
    <w:rsid w:val="00F7359C"/>
    <w:rsid w:val="00F82E57"/>
    <w:rsid w:val="00FA1634"/>
    <w:rsid w:val="00FA61E7"/>
    <w:rsid w:val="00FB74F4"/>
    <w:rsid w:val="00FC552D"/>
    <w:rsid w:val="00FD0AE7"/>
    <w:rsid w:val="00FD2569"/>
    <w:rsid w:val="00FE25A0"/>
    <w:rsid w:val="00FE3B17"/>
    <w:rsid w:val="00FE754B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8CAFBB1A-FC3A-485F-94A1-ACE276F1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484D8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92C57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2C57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Bezmezer">
    <w:name w:val="No Spacing"/>
    <w:uiPriority w:val="1"/>
    <w:qFormat/>
    <w:rsid w:val="00492C5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7</TotalTime>
  <Pages>2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Vitámvásová</dc:creator>
  <cp:keywords/>
  <dc:description/>
  <cp:lastModifiedBy>Rostislav Novotný</cp:lastModifiedBy>
  <cp:revision>2</cp:revision>
  <cp:lastPrinted>2019-08-29T09:07:00Z</cp:lastPrinted>
  <dcterms:created xsi:type="dcterms:W3CDTF">2026-05-26T13:09:00Z</dcterms:created>
  <dcterms:modified xsi:type="dcterms:W3CDTF">2026-05-26T13:09:00Z</dcterms:modified>
</cp:coreProperties>
</file>