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1B113" w14:textId="16ADAF6B" w:rsidR="007D7DEB" w:rsidRDefault="00804B1E" w:rsidP="00527302">
      <w:pPr>
        <w:jc w:val="right"/>
        <w:rPr>
          <w:rFonts w:asciiTheme="minorHAnsi" w:hAnsiTheme="minorHAnsi" w:cstheme="minorHAnsi"/>
        </w:rPr>
      </w:pPr>
      <w:r w:rsidRPr="007D7DEB">
        <w:rPr>
          <w:rFonts w:asciiTheme="minorHAnsi" w:hAnsiTheme="minorHAnsi" w:cstheme="minorHAnsi"/>
        </w:rPr>
        <w:t>Příloha č.</w:t>
      </w:r>
      <w:r w:rsidR="002B0A2F">
        <w:rPr>
          <w:rFonts w:asciiTheme="minorHAnsi" w:hAnsiTheme="minorHAnsi" w:cstheme="minorHAnsi"/>
        </w:rPr>
        <w:t>2</w:t>
      </w:r>
      <w:r w:rsidRPr="007D7DEB">
        <w:rPr>
          <w:rFonts w:asciiTheme="minorHAnsi" w:hAnsiTheme="minorHAnsi" w:cstheme="minorHAnsi"/>
        </w:rPr>
        <w:t xml:space="preserve"> směrnice Přijímání dětí do dětské skupiny</w:t>
      </w:r>
    </w:p>
    <w:p w14:paraId="53EC8505" w14:textId="77777777" w:rsidR="00527302" w:rsidRPr="00527302" w:rsidRDefault="00527302" w:rsidP="00527302">
      <w:pPr>
        <w:jc w:val="right"/>
        <w:rPr>
          <w:rFonts w:asciiTheme="minorHAnsi" w:hAnsiTheme="minorHAnsi" w:cstheme="minorHAnsi"/>
          <w:sz w:val="16"/>
          <w:szCs w:val="16"/>
        </w:rPr>
      </w:pPr>
    </w:p>
    <w:p w14:paraId="2E802353" w14:textId="6F1F32D4" w:rsidR="00DD602C" w:rsidRDefault="006947C5" w:rsidP="00AF6E08">
      <w:pPr>
        <w:jc w:val="center"/>
        <w:rPr>
          <w:rFonts w:ascii="Calibri" w:hAnsi="Calibri" w:cs="Calibri"/>
          <w:b/>
          <w:bCs/>
          <w:sz w:val="32"/>
          <w:szCs w:val="32"/>
        </w:rPr>
      </w:pPr>
      <w:r w:rsidRPr="00980E1E">
        <w:rPr>
          <w:rFonts w:ascii="Calibri" w:hAnsi="Calibri" w:cs="Calibri"/>
          <w:b/>
          <w:bCs/>
          <w:sz w:val="32"/>
          <w:szCs w:val="32"/>
        </w:rPr>
        <w:t>Evidenční list dítěte v </w:t>
      </w:r>
      <w:r>
        <w:rPr>
          <w:rFonts w:ascii="Calibri" w:hAnsi="Calibri" w:cs="Calibri"/>
          <w:b/>
          <w:bCs/>
          <w:sz w:val="32"/>
          <w:szCs w:val="32"/>
        </w:rPr>
        <w:t>D</w:t>
      </w:r>
      <w:r w:rsidRPr="00980E1E">
        <w:rPr>
          <w:rFonts w:ascii="Calibri" w:hAnsi="Calibri" w:cs="Calibri"/>
          <w:b/>
          <w:bCs/>
          <w:sz w:val="32"/>
          <w:szCs w:val="32"/>
        </w:rPr>
        <w:t xml:space="preserve">ětské skupině </w:t>
      </w:r>
      <w:r>
        <w:rPr>
          <w:rFonts w:ascii="Calibri" w:hAnsi="Calibri" w:cs="Calibri"/>
          <w:b/>
          <w:bCs/>
          <w:sz w:val="32"/>
          <w:szCs w:val="32"/>
        </w:rPr>
        <w:t>Gaia</w:t>
      </w:r>
    </w:p>
    <w:p w14:paraId="25A74EB5" w14:textId="2E287C0E" w:rsidR="00980E1E" w:rsidRPr="006947C5" w:rsidRDefault="006947C5" w:rsidP="006947C5">
      <w:pPr>
        <w:pStyle w:val="Odstavecseseznamem"/>
        <w:numPr>
          <w:ilvl w:val="0"/>
          <w:numId w:val="10"/>
        </w:numPr>
        <w:rPr>
          <w:rFonts w:cs="Calibri"/>
          <w:b/>
          <w:bCs/>
        </w:rPr>
      </w:pPr>
      <w:r w:rsidRPr="006947C5">
        <w:rPr>
          <w:rFonts w:cs="Calibri"/>
          <w:b/>
          <w:bCs/>
        </w:rPr>
        <w:t>DÍTĚ: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73"/>
        <w:gridCol w:w="2410"/>
        <w:gridCol w:w="1979"/>
      </w:tblGrid>
      <w:tr w:rsidR="00980E1E" w14:paraId="022F7AAE" w14:textId="77777777" w:rsidTr="00980E1E">
        <w:tc>
          <w:tcPr>
            <w:tcW w:w="9062" w:type="dxa"/>
            <w:gridSpan w:val="3"/>
          </w:tcPr>
          <w:p w14:paraId="620202BA" w14:textId="63C87ECE" w:rsidR="00980E1E" w:rsidRPr="00980E1E" w:rsidRDefault="00980E1E" w:rsidP="00980E1E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80E1E">
              <w:rPr>
                <w:rFonts w:ascii="Calibri" w:hAnsi="Calibri" w:cs="Calibri"/>
                <w:sz w:val="22"/>
                <w:szCs w:val="22"/>
              </w:rPr>
              <w:t>Jméno a příjmení:</w:t>
            </w:r>
          </w:p>
        </w:tc>
      </w:tr>
      <w:tr w:rsidR="00980E1E" w14:paraId="064FCEB7" w14:textId="77777777" w:rsidTr="00980E1E">
        <w:tc>
          <w:tcPr>
            <w:tcW w:w="4673" w:type="dxa"/>
          </w:tcPr>
          <w:p w14:paraId="502C46ED" w14:textId="77777777" w:rsidR="00980E1E" w:rsidRPr="00980E1E" w:rsidRDefault="00980E1E" w:rsidP="00980E1E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80E1E">
              <w:rPr>
                <w:rFonts w:ascii="Calibri" w:hAnsi="Calibri" w:cs="Calibri"/>
                <w:sz w:val="22"/>
                <w:szCs w:val="22"/>
              </w:rPr>
              <w:t xml:space="preserve">Rodné číslo: </w:t>
            </w:r>
          </w:p>
        </w:tc>
        <w:tc>
          <w:tcPr>
            <w:tcW w:w="4389" w:type="dxa"/>
            <w:gridSpan w:val="2"/>
          </w:tcPr>
          <w:p w14:paraId="72822845" w14:textId="304F96E4" w:rsidR="00980E1E" w:rsidRPr="00980E1E" w:rsidRDefault="00980E1E" w:rsidP="00980E1E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80E1E">
              <w:rPr>
                <w:rFonts w:ascii="Calibri" w:hAnsi="Calibri" w:cs="Calibri"/>
                <w:sz w:val="22"/>
                <w:szCs w:val="22"/>
              </w:rPr>
              <w:t>Datum narození:</w:t>
            </w:r>
          </w:p>
        </w:tc>
      </w:tr>
      <w:tr w:rsidR="00980E1E" w14:paraId="0087B963" w14:textId="77777777" w:rsidTr="00980E1E">
        <w:tc>
          <w:tcPr>
            <w:tcW w:w="4673" w:type="dxa"/>
          </w:tcPr>
          <w:p w14:paraId="4A8EBAC8" w14:textId="615FFA07" w:rsidR="00980E1E" w:rsidRPr="00980E1E" w:rsidRDefault="00980E1E" w:rsidP="00980E1E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80E1E">
              <w:rPr>
                <w:rFonts w:ascii="Calibri" w:hAnsi="Calibri" w:cs="Calibri"/>
                <w:sz w:val="22"/>
                <w:szCs w:val="22"/>
              </w:rPr>
              <w:t>Zdrav. pojišťovna:</w:t>
            </w:r>
          </w:p>
        </w:tc>
        <w:tc>
          <w:tcPr>
            <w:tcW w:w="4389" w:type="dxa"/>
            <w:gridSpan w:val="2"/>
          </w:tcPr>
          <w:p w14:paraId="3EB9FF66" w14:textId="483A9D44" w:rsidR="00980E1E" w:rsidRPr="00980E1E" w:rsidRDefault="00980E1E" w:rsidP="00980E1E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80E1E">
              <w:rPr>
                <w:rFonts w:ascii="Calibri" w:hAnsi="Calibri" w:cs="Calibri"/>
                <w:sz w:val="22"/>
                <w:szCs w:val="22"/>
              </w:rPr>
              <w:t>Místo narození:</w:t>
            </w:r>
          </w:p>
        </w:tc>
      </w:tr>
      <w:tr w:rsidR="00980E1E" w14:paraId="2C74EAF0" w14:textId="77777777" w:rsidTr="00980E1E">
        <w:tc>
          <w:tcPr>
            <w:tcW w:w="7083" w:type="dxa"/>
            <w:gridSpan w:val="2"/>
          </w:tcPr>
          <w:p w14:paraId="12F17B17" w14:textId="77777777" w:rsidR="00980E1E" w:rsidRPr="00980E1E" w:rsidRDefault="00980E1E" w:rsidP="00980E1E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80E1E">
              <w:rPr>
                <w:rFonts w:ascii="Calibri" w:hAnsi="Calibri" w:cs="Calibri"/>
                <w:sz w:val="22"/>
                <w:szCs w:val="22"/>
              </w:rPr>
              <w:t>Adresa:</w:t>
            </w:r>
          </w:p>
        </w:tc>
        <w:tc>
          <w:tcPr>
            <w:tcW w:w="1979" w:type="dxa"/>
          </w:tcPr>
          <w:p w14:paraId="71DFA975" w14:textId="2A9BDA83" w:rsidR="00980E1E" w:rsidRPr="00980E1E" w:rsidRDefault="00980E1E" w:rsidP="00980E1E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PSČ:</w:t>
            </w:r>
          </w:p>
        </w:tc>
      </w:tr>
      <w:tr w:rsidR="00980E1E" w14:paraId="05BA2F1F" w14:textId="77777777" w:rsidTr="00980E1E">
        <w:tc>
          <w:tcPr>
            <w:tcW w:w="4673" w:type="dxa"/>
          </w:tcPr>
          <w:p w14:paraId="30DE9D00" w14:textId="77777777" w:rsidR="00980E1E" w:rsidRPr="00980E1E" w:rsidRDefault="00980E1E" w:rsidP="00980E1E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80E1E">
              <w:rPr>
                <w:rFonts w:ascii="Calibri" w:hAnsi="Calibri" w:cs="Calibri"/>
                <w:sz w:val="22"/>
                <w:szCs w:val="22"/>
              </w:rPr>
              <w:t>Mateřský jazyk:</w:t>
            </w:r>
          </w:p>
        </w:tc>
        <w:tc>
          <w:tcPr>
            <w:tcW w:w="4389" w:type="dxa"/>
            <w:gridSpan w:val="2"/>
          </w:tcPr>
          <w:p w14:paraId="1C65BAC1" w14:textId="4FFD6CA8" w:rsidR="00980E1E" w:rsidRPr="00980E1E" w:rsidRDefault="00980E1E" w:rsidP="00980E1E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80E1E">
              <w:rPr>
                <w:rFonts w:ascii="Calibri" w:hAnsi="Calibri" w:cs="Calibri"/>
                <w:sz w:val="22"/>
                <w:szCs w:val="22"/>
              </w:rPr>
              <w:t>Státní občanství:</w:t>
            </w:r>
          </w:p>
        </w:tc>
      </w:tr>
      <w:tr w:rsidR="00980E1E" w14:paraId="0737510B" w14:textId="77777777" w:rsidTr="00980E1E">
        <w:tc>
          <w:tcPr>
            <w:tcW w:w="9062" w:type="dxa"/>
            <w:gridSpan w:val="3"/>
          </w:tcPr>
          <w:p w14:paraId="52AE63CB" w14:textId="370EC5E6" w:rsidR="00980E1E" w:rsidRPr="00980E1E" w:rsidRDefault="00980E1E" w:rsidP="00980E1E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80E1E">
              <w:rPr>
                <w:rFonts w:ascii="Calibri" w:hAnsi="Calibri" w:cs="Calibri"/>
                <w:sz w:val="22"/>
                <w:szCs w:val="22"/>
              </w:rPr>
              <w:t>U cizinců druh pobytu:</w:t>
            </w:r>
          </w:p>
        </w:tc>
      </w:tr>
    </w:tbl>
    <w:p w14:paraId="7959B2E6" w14:textId="77777777" w:rsidR="00DD602C" w:rsidRDefault="00DD602C" w:rsidP="00492C57">
      <w:pPr>
        <w:rPr>
          <w:rFonts w:ascii="Calibri" w:hAnsi="Calibri" w:cs="Calibri"/>
          <w:b/>
          <w:bCs/>
          <w:sz w:val="22"/>
          <w:szCs w:val="22"/>
        </w:rPr>
      </w:pPr>
    </w:p>
    <w:p w14:paraId="2678593A" w14:textId="4BF78926" w:rsidR="00980E1E" w:rsidRPr="006947C5" w:rsidRDefault="006947C5" w:rsidP="006947C5">
      <w:pPr>
        <w:pStyle w:val="Odstavecseseznamem"/>
        <w:numPr>
          <w:ilvl w:val="0"/>
          <w:numId w:val="10"/>
        </w:numPr>
        <w:rPr>
          <w:rFonts w:cs="Calibri"/>
          <w:b/>
          <w:bCs/>
        </w:rPr>
      </w:pPr>
      <w:r w:rsidRPr="006947C5">
        <w:rPr>
          <w:rFonts w:cs="Calibri"/>
          <w:b/>
          <w:bCs/>
        </w:rPr>
        <w:t>ZÁKONNÝ ZÁSTUPCE: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964"/>
        <w:gridCol w:w="3119"/>
        <w:gridCol w:w="1979"/>
      </w:tblGrid>
      <w:tr w:rsidR="00980E1E" w:rsidRPr="00F7359C" w14:paraId="22C14CD6" w14:textId="77777777" w:rsidTr="00980E1E">
        <w:tc>
          <w:tcPr>
            <w:tcW w:w="9062" w:type="dxa"/>
            <w:gridSpan w:val="3"/>
          </w:tcPr>
          <w:p w14:paraId="14D3F742" w14:textId="5B91750D" w:rsidR="00980E1E" w:rsidRPr="00F7359C" w:rsidRDefault="00980E1E" w:rsidP="00F7359C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F7359C">
              <w:rPr>
                <w:rFonts w:ascii="Calibri" w:hAnsi="Calibri" w:cs="Calibri"/>
                <w:sz w:val="22"/>
                <w:szCs w:val="22"/>
              </w:rPr>
              <w:t>Jméno a příjmení</w:t>
            </w:r>
            <w:r w:rsidR="006947C5">
              <w:rPr>
                <w:rFonts w:ascii="Calibri" w:hAnsi="Calibri" w:cs="Calibri"/>
                <w:sz w:val="22"/>
                <w:szCs w:val="22"/>
              </w:rPr>
              <w:t xml:space="preserve"> matky</w:t>
            </w:r>
            <w:r w:rsidRPr="00F7359C">
              <w:rPr>
                <w:rFonts w:ascii="Calibri" w:hAnsi="Calibri" w:cs="Calibri"/>
                <w:sz w:val="22"/>
                <w:szCs w:val="22"/>
              </w:rPr>
              <w:t xml:space="preserve">: </w:t>
            </w:r>
          </w:p>
        </w:tc>
      </w:tr>
      <w:tr w:rsidR="00980E1E" w:rsidRPr="00F7359C" w14:paraId="5368E827" w14:textId="77777777" w:rsidTr="00980E1E">
        <w:tc>
          <w:tcPr>
            <w:tcW w:w="7083" w:type="dxa"/>
            <w:gridSpan w:val="2"/>
          </w:tcPr>
          <w:p w14:paraId="62DF5159" w14:textId="77777777" w:rsidR="00980E1E" w:rsidRPr="00F7359C" w:rsidRDefault="00980E1E" w:rsidP="00F7359C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F7359C">
              <w:rPr>
                <w:rFonts w:ascii="Calibri" w:hAnsi="Calibri" w:cs="Calibri"/>
                <w:sz w:val="22"/>
                <w:szCs w:val="22"/>
              </w:rPr>
              <w:t>Trvalé bydliště</w:t>
            </w:r>
          </w:p>
        </w:tc>
        <w:tc>
          <w:tcPr>
            <w:tcW w:w="1979" w:type="dxa"/>
          </w:tcPr>
          <w:p w14:paraId="6CAD6782" w14:textId="5089E7BA" w:rsidR="00980E1E" w:rsidRPr="00F7359C" w:rsidRDefault="00980E1E" w:rsidP="00F7359C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F7359C">
              <w:rPr>
                <w:rFonts w:ascii="Calibri" w:hAnsi="Calibri" w:cs="Calibri"/>
                <w:sz w:val="22"/>
                <w:szCs w:val="22"/>
              </w:rPr>
              <w:t>PSČ:</w:t>
            </w:r>
          </w:p>
        </w:tc>
      </w:tr>
      <w:tr w:rsidR="00980E1E" w:rsidRPr="00F7359C" w14:paraId="3FBBF278" w14:textId="77777777" w:rsidTr="00980E1E">
        <w:tc>
          <w:tcPr>
            <w:tcW w:w="3964" w:type="dxa"/>
          </w:tcPr>
          <w:p w14:paraId="6259507A" w14:textId="77777777" w:rsidR="00980E1E" w:rsidRPr="00F7359C" w:rsidRDefault="00980E1E" w:rsidP="00F7359C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F7359C">
              <w:rPr>
                <w:rFonts w:ascii="Calibri" w:hAnsi="Calibri" w:cs="Calibri"/>
                <w:sz w:val="22"/>
                <w:szCs w:val="22"/>
              </w:rPr>
              <w:t xml:space="preserve">Telefon: </w:t>
            </w:r>
          </w:p>
        </w:tc>
        <w:tc>
          <w:tcPr>
            <w:tcW w:w="5098" w:type="dxa"/>
            <w:gridSpan w:val="2"/>
          </w:tcPr>
          <w:p w14:paraId="7A9EF8CE" w14:textId="070363CD" w:rsidR="00980E1E" w:rsidRPr="00F7359C" w:rsidRDefault="00980E1E" w:rsidP="00F7359C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F7359C">
              <w:rPr>
                <w:rFonts w:ascii="Calibri" w:hAnsi="Calibri" w:cs="Calibri"/>
                <w:sz w:val="22"/>
                <w:szCs w:val="22"/>
              </w:rPr>
              <w:t>Email:</w:t>
            </w:r>
          </w:p>
        </w:tc>
      </w:tr>
    </w:tbl>
    <w:p w14:paraId="53EFE0AF" w14:textId="77777777" w:rsidR="007F6890" w:rsidRPr="006947C5" w:rsidRDefault="007F6890" w:rsidP="006947C5">
      <w:pPr>
        <w:rPr>
          <w:rFonts w:cs="Calibri"/>
          <w:b/>
          <w:bCs/>
        </w:rPr>
      </w:pPr>
    </w:p>
    <w:tbl>
      <w:tblPr>
        <w:tblStyle w:val="Mkatabulky"/>
        <w:tblW w:w="0" w:type="auto"/>
        <w:tblInd w:w="-5" w:type="dxa"/>
        <w:tblLook w:val="04A0" w:firstRow="1" w:lastRow="0" w:firstColumn="1" w:lastColumn="0" w:noHBand="0" w:noVBand="1"/>
      </w:tblPr>
      <w:tblGrid>
        <w:gridCol w:w="3964"/>
        <w:gridCol w:w="3119"/>
        <w:gridCol w:w="1984"/>
      </w:tblGrid>
      <w:tr w:rsidR="00F7359C" w:rsidRPr="00F7359C" w14:paraId="023C9D3E" w14:textId="77777777" w:rsidTr="00DD602C">
        <w:tc>
          <w:tcPr>
            <w:tcW w:w="9067" w:type="dxa"/>
            <w:gridSpan w:val="3"/>
          </w:tcPr>
          <w:p w14:paraId="58F676E9" w14:textId="4418E6DD" w:rsidR="00F7359C" w:rsidRPr="00F7359C" w:rsidRDefault="00F7359C" w:rsidP="00321445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F7359C">
              <w:rPr>
                <w:rFonts w:ascii="Calibri" w:hAnsi="Calibri" w:cs="Calibri"/>
                <w:sz w:val="22"/>
                <w:szCs w:val="22"/>
              </w:rPr>
              <w:t>Jméno a příjmení</w:t>
            </w:r>
            <w:r w:rsidR="006947C5">
              <w:rPr>
                <w:rFonts w:ascii="Calibri" w:hAnsi="Calibri" w:cs="Calibri"/>
                <w:sz w:val="22"/>
                <w:szCs w:val="22"/>
              </w:rPr>
              <w:t xml:space="preserve"> otce</w:t>
            </w:r>
            <w:r w:rsidRPr="00F7359C">
              <w:rPr>
                <w:rFonts w:ascii="Calibri" w:hAnsi="Calibri" w:cs="Calibri"/>
                <w:sz w:val="22"/>
                <w:szCs w:val="22"/>
              </w:rPr>
              <w:t xml:space="preserve">: </w:t>
            </w:r>
          </w:p>
        </w:tc>
      </w:tr>
      <w:tr w:rsidR="00F7359C" w:rsidRPr="00F7359C" w14:paraId="15A370D6" w14:textId="77777777" w:rsidTr="00DD602C">
        <w:tc>
          <w:tcPr>
            <w:tcW w:w="7083" w:type="dxa"/>
            <w:gridSpan w:val="2"/>
          </w:tcPr>
          <w:p w14:paraId="6A6909C5" w14:textId="77777777" w:rsidR="00F7359C" w:rsidRPr="00F7359C" w:rsidRDefault="00F7359C" w:rsidP="00321445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F7359C">
              <w:rPr>
                <w:rFonts w:ascii="Calibri" w:hAnsi="Calibri" w:cs="Calibri"/>
                <w:sz w:val="22"/>
                <w:szCs w:val="22"/>
              </w:rPr>
              <w:t>Trvalé bydliště</w:t>
            </w:r>
          </w:p>
        </w:tc>
        <w:tc>
          <w:tcPr>
            <w:tcW w:w="1984" w:type="dxa"/>
          </w:tcPr>
          <w:p w14:paraId="5AA8B7E3" w14:textId="77777777" w:rsidR="00F7359C" w:rsidRPr="00F7359C" w:rsidRDefault="00F7359C" w:rsidP="00321445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F7359C">
              <w:rPr>
                <w:rFonts w:ascii="Calibri" w:hAnsi="Calibri" w:cs="Calibri"/>
                <w:sz w:val="22"/>
                <w:szCs w:val="22"/>
              </w:rPr>
              <w:t>PSČ:</w:t>
            </w:r>
          </w:p>
        </w:tc>
      </w:tr>
      <w:tr w:rsidR="00F7359C" w:rsidRPr="00F7359C" w14:paraId="2F0749CB" w14:textId="77777777" w:rsidTr="00DD602C">
        <w:tc>
          <w:tcPr>
            <w:tcW w:w="3964" w:type="dxa"/>
          </w:tcPr>
          <w:p w14:paraId="3A2C6E66" w14:textId="77777777" w:rsidR="00F7359C" w:rsidRPr="00F7359C" w:rsidRDefault="00F7359C" w:rsidP="00321445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F7359C">
              <w:rPr>
                <w:rFonts w:ascii="Calibri" w:hAnsi="Calibri" w:cs="Calibri"/>
                <w:sz w:val="22"/>
                <w:szCs w:val="22"/>
              </w:rPr>
              <w:t xml:space="preserve">Telefon: </w:t>
            </w:r>
          </w:p>
        </w:tc>
        <w:tc>
          <w:tcPr>
            <w:tcW w:w="5103" w:type="dxa"/>
            <w:gridSpan w:val="2"/>
          </w:tcPr>
          <w:p w14:paraId="559422C9" w14:textId="77777777" w:rsidR="00F7359C" w:rsidRPr="00F7359C" w:rsidRDefault="00F7359C" w:rsidP="00321445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F7359C">
              <w:rPr>
                <w:rFonts w:ascii="Calibri" w:hAnsi="Calibri" w:cs="Calibri"/>
                <w:sz w:val="22"/>
                <w:szCs w:val="22"/>
              </w:rPr>
              <w:t>Email:</w:t>
            </w:r>
          </w:p>
        </w:tc>
      </w:tr>
    </w:tbl>
    <w:p w14:paraId="1E233265" w14:textId="77777777" w:rsidR="00435365" w:rsidRDefault="00435365" w:rsidP="00452A6F">
      <w:pPr>
        <w:pStyle w:val="Bezmezer"/>
        <w:spacing w:line="276" w:lineRule="auto"/>
        <w:rPr>
          <w:bCs/>
        </w:rPr>
      </w:pPr>
    </w:p>
    <w:p w14:paraId="5C84D12A" w14:textId="77777777" w:rsidR="00527302" w:rsidRPr="00435365" w:rsidRDefault="00527302" w:rsidP="00527302">
      <w:pPr>
        <w:pStyle w:val="Odstavecseseznamem"/>
        <w:numPr>
          <w:ilvl w:val="0"/>
          <w:numId w:val="10"/>
        </w:numPr>
        <w:rPr>
          <w:rFonts w:asciiTheme="minorHAnsi" w:hAnsiTheme="minorHAnsi" w:cstheme="minorHAnsi"/>
          <w:b/>
        </w:rPr>
      </w:pPr>
      <w:r w:rsidRPr="00435365">
        <w:rPr>
          <w:rFonts w:asciiTheme="minorHAnsi" w:hAnsiTheme="minorHAnsi" w:cstheme="minorHAnsi"/>
          <w:b/>
        </w:rPr>
        <w:t>VYJÁDŘENÍ ZÁKONNÉHO ZÁSTUPCE KE ZDRAVOTNÍMU STAVU DÍTĚTE:</w:t>
      </w:r>
    </w:p>
    <w:p w14:paraId="6E592294" w14:textId="77777777" w:rsidR="00527302" w:rsidRDefault="00527302" w:rsidP="00527302">
      <w:pPr>
        <w:pStyle w:val="Odstavecseseznamem"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452A6F">
        <w:rPr>
          <w:rFonts w:asciiTheme="minorHAnsi" w:hAnsiTheme="minorHAnsi" w:cstheme="minorHAnsi"/>
        </w:rPr>
        <w:t xml:space="preserve">Dítě vyžaduje speciální péči v oblasti (odborná vyšetření, </w:t>
      </w:r>
      <w:proofErr w:type="spellStart"/>
      <w:r w:rsidRPr="00452A6F">
        <w:rPr>
          <w:rFonts w:asciiTheme="minorHAnsi" w:hAnsiTheme="minorHAnsi" w:cstheme="minorHAnsi"/>
        </w:rPr>
        <w:t>APg</w:t>
      </w:r>
      <w:proofErr w:type="spellEnd"/>
      <w:r w:rsidRPr="00452A6F">
        <w:rPr>
          <w:rFonts w:asciiTheme="minorHAnsi" w:hAnsiTheme="minorHAnsi" w:cstheme="minorHAnsi"/>
        </w:rPr>
        <w:t xml:space="preserve"> atd…)</w:t>
      </w:r>
    </w:p>
    <w:p w14:paraId="6C907E4D" w14:textId="77777777" w:rsidR="00527302" w:rsidRPr="00452A6F" w:rsidRDefault="00527302" w:rsidP="00527302">
      <w:pPr>
        <w:pStyle w:val="Odstavecseseznamem"/>
        <w:spacing w:after="0" w:line="240" w:lineRule="auto"/>
        <w:ind w:left="360"/>
        <w:jc w:val="both"/>
        <w:rPr>
          <w:rFonts w:asciiTheme="minorHAnsi" w:hAnsiTheme="minorHAnsi" w:cstheme="minorHAnsi"/>
        </w:rPr>
      </w:pPr>
    </w:p>
    <w:p w14:paraId="7E4A3798" w14:textId="77777777" w:rsidR="00527302" w:rsidRPr="00452A6F" w:rsidRDefault="00527302" w:rsidP="00527302">
      <w:pPr>
        <w:spacing w:line="360" w:lineRule="auto"/>
        <w:ind w:left="425"/>
        <w:jc w:val="both"/>
        <w:rPr>
          <w:rFonts w:asciiTheme="minorHAnsi" w:hAnsiTheme="minorHAnsi" w:cstheme="minorHAnsi"/>
          <w:sz w:val="24"/>
          <w:szCs w:val="24"/>
        </w:rPr>
      </w:pPr>
      <w:r w:rsidRPr="00452A6F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043CA84" w14:textId="77777777" w:rsidR="00527302" w:rsidRDefault="00527302" w:rsidP="00527302">
      <w:pPr>
        <w:pStyle w:val="Odstavecseseznamem"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452A6F">
        <w:rPr>
          <w:rFonts w:asciiTheme="minorHAnsi" w:hAnsiTheme="minorHAnsi" w:cstheme="minorHAnsi"/>
        </w:rPr>
        <w:t>Jiná závažná sdělení o dítěti (nemoci, pravidelně užívané léky, nesnášenlivosti na jídlo…)</w:t>
      </w:r>
    </w:p>
    <w:p w14:paraId="43BCED04" w14:textId="77777777" w:rsidR="00527302" w:rsidRDefault="00527302" w:rsidP="00527302">
      <w:pPr>
        <w:pStyle w:val="Odstavecseseznamem"/>
        <w:spacing w:after="0" w:line="240" w:lineRule="auto"/>
        <w:ind w:left="785"/>
        <w:jc w:val="both"/>
        <w:rPr>
          <w:rFonts w:asciiTheme="minorHAnsi" w:hAnsiTheme="minorHAnsi" w:cstheme="minorHAnsi"/>
        </w:rPr>
      </w:pPr>
    </w:p>
    <w:p w14:paraId="41DD7BBC" w14:textId="77777777" w:rsidR="00527302" w:rsidRPr="006947C5" w:rsidRDefault="00527302" w:rsidP="00527302">
      <w:pPr>
        <w:spacing w:line="360" w:lineRule="auto"/>
        <w:ind w:left="425"/>
        <w:jc w:val="both"/>
        <w:rPr>
          <w:rFonts w:asciiTheme="minorHAnsi" w:hAnsiTheme="minorHAnsi" w:cstheme="minorHAnsi"/>
          <w:sz w:val="24"/>
          <w:szCs w:val="24"/>
        </w:rPr>
      </w:pPr>
      <w:r w:rsidRPr="00452A6F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8E0B5E2" w14:textId="77777777" w:rsidR="00527302" w:rsidRDefault="00527302" w:rsidP="00527302">
      <w:pPr>
        <w:pStyle w:val="Odstavecseseznamem"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Alergie:</w:t>
      </w:r>
    </w:p>
    <w:p w14:paraId="0FAE9019" w14:textId="77777777" w:rsidR="00527302" w:rsidRDefault="00527302" w:rsidP="00527302">
      <w:pPr>
        <w:pStyle w:val="Odstavecseseznamem"/>
        <w:spacing w:after="0" w:line="240" w:lineRule="auto"/>
        <w:ind w:left="785"/>
        <w:jc w:val="both"/>
        <w:rPr>
          <w:rFonts w:asciiTheme="minorHAnsi" w:hAnsiTheme="minorHAnsi" w:cstheme="minorHAnsi"/>
        </w:rPr>
      </w:pPr>
    </w:p>
    <w:p w14:paraId="28F84A8A" w14:textId="1CE05E4B" w:rsidR="00527302" w:rsidRPr="00527302" w:rsidRDefault="00527302" w:rsidP="00527302">
      <w:pPr>
        <w:spacing w:line="360" w:lineRule="auto"/>
        <w:ind w:left="425"/>
        <w:jc w:val="both"/>
        <w:rPr>
          <w:rFonts w:asciiTheme="minorHAnsi" w:hAnsiTheme="minorHAnsi" w:cstheme="minorHAnsi"/>
          <w:sz w:val="24"/>
          <w:szCs w:val="24"/>
        </w:rPr>
      </w:pPr>
      <w:r w:rsidRPr="00527302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23E2E87" w14:textId="0ECC70DB" w:rsidR="00527302" w:rsidRPr="00527302" w:rsidRDefault="00527302" w:rsidP="00527302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b/>
        </w:rPr>
      </w:pPr>
      <w:r w:rsidRPr="00527302">
        <w:rPr>
          <w:rFonts w:asciiTheme="minorHAnsi" w:hAnsiTheme="minorHAnsi" w:cstheme="minorHAnsi"/>
          <w:b/>
        </w:rPr>
        <w:t>TELEFON PŘI NÁHLÉM ONEMOCNĚNÍ DÍTĚTE</w:t>
      </w:r>
      <w:r>
        <w:rPr>
          <w:rStyle w:val="Znakapoznpodarou"/>
          <w:rFonts w:asciiTheme="minorHAnsi" w:hAnsiTheme="minorHAnsi" w:cstheme="minorHAnsi"/>
          <w:b/>
        </w:rPr>
        <w:footnoteReference w:id="1"/>
      </w:r>
      <w:r w:rsidRPr="00527302">
        <w:rPr>
          <w:rFonts w:asciiTheme="minorHAnsi" w:hAnsiTheme="minorHAnsi" w:cstheme="minorHAnsi"/>
          <w:b/>
        </w:rPr>
        <w:t>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27302" w14:paraId="3D07055C" w14:textId="77777777" w:rsidTr="0051076A">
        <w:tc>
          <w:tcPr>
            <w:tcW w:w="9062" w:type="dxa"/>
          </w:tcPr>
          <w:p w14:paraId="068BD214" w14:textId="77777777" w:rsidR="00527302" w:rsidRDefault="00527302" w:rsidP="0051076A">
            <w:pPr>
              <w:jc w:val="both"/>
              <w:rPr>
                <w:b/>
                <w:bCs/>
                <w:sz w:val="32"/>
                <w:szCs w:val="32"/>
              </w:rPr>
            </w:pPr>
          </w:p>
        </w:tc>
      </w:tr>
    </w:tbl>
    <w:p w14:paraId="516567D2" w14:textId="77777777" w:rsidR="00527302" w:rsidRDefault="00527302" w:rsidP="00527302">
      <w:pPr>
        <w:pStyle w:val="Odstavecseseznamem"/>
        <w:ind w:left="360"/>
        <w:jc w:val="both"/>
        <w:rPr>
          <w:rFonts w:asciiTheme="minorHAnsi" w:hAnsiTheme="minorHAnsi" w:cstheme="minorHAnsi"/>
          <w:b/>
          <w:bCs/>
        </w:rPr>
      </w:pPr>
    </w:p>
    <w:p w14:paraId="3A4CD57B" w14:textId="77777777" w:rsidR="00527302" w:rsidRPr="00AF6E08" w:rsidRDefault="00527302" w:rsidP="00527302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b/>
          <w:bCs/>
        </w:rPr>
      </w:pPr>
      <w:r w:rsidRPr="00AF6E08">
        <w:rPr>
          <w:rFonts w:asciiTheme="minorHAnsi" w:hAnsiTheme="minorHAnsi" w:cstheme="minorHAnsi"/>
          <w:b/>
          <w:bCs/>
        </w:rPr>
        <w:lastRenderedPageBreak/>
        <w:t>EVIDENCE DOCHÁZKY DÍTĚTE</w:t>
      </w:r>
      <w:r>
        <w:rPr>
          <w:rStyle w:val="Znakapoznpodarou"/>
          <w:rFonts w:asciiTheme="minorHAnsi" w:hAnsiTheme="minorHAnsi" w:cstheme="minorHAnsi"/>
          <w:b/>
          <w:bCs/>
        </w:rPr>
        <w:footnoteReference w:id="2"/>
      </w:r>
      <w:r w:rsidRPr="00AF6E08">
        <w:rPr>
          <w:rFonts w:asciiTheme="minorHAnsi" w:hAnsiTheme="minorHAnsi" w:cstheme="minorHAnsi"/>
          <w:b/>
          <w:bCs/>
        </w:rPr>
        <w:t>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38"/>
        <w:gridCol w:w="4394"/>
        <w:gridCol w:w="1418"/>
        <w:gridCol w:w="1412"/>
      </w:tblGrid>
      <w:tr w:rsidR="00527302" w14:paraId="088C3927" w14:textId="77777777" w:rsidTr="0051076A">
        <w:tc>
          <w:tcPr>
            <w:tcW w:w="1838" w:type="dxa"/>
          </w:tcPr>
          <w:p w14:paraId="30A6A2A1" w14:textId="77777777" w:rsidR="00527302" w:rsidRDefault="00527302" w:rsidP="0051076A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Školní rok:</w:t>
            </w:r>
          </w:p>
        </w:tc>
        <w:tc>
          <w:tcPr>
            <w:tcW w:w="4394" w:type="dxa"/>
          </w:tcPr>
          <w:p w14:paraId="03B9D741" w14:textId="77777777" w:rsidR="00527302" w:rsidRDefault="00527302" w:rsidP="0051076A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Pracoviště:</w:t>
            </w:r>
          </w:p>
        </w:tc>
        <w:tc>
          <w:tcPr>
            <w:tcW w:w="1418" w:type="dxa"/>
          </w:tcPr>
          <w:p w14:paraId="0B838726" w14:textId="77777777" w:rsidR="00527302" w:rsidRDefault="00527302" w:rsidP="0051076A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Smlouva od:</w:t>
            </w:r>
          </w:p>
        </w:tc>
        <w:tc>
          <w:tcPr>
            <w:tcW w:w="1412" w:type="dxa"/>
          </w:tcPr>
          <w:p w14:paraId="4FE46890" w14:textId="77777777" w:rsidR="00527302" w:rsidRDefault="00527302" w:rsidP="0051076A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Ukončení docházky:</w:t>
            </w:r>
          </w:p>
        </w:tc>
      </w:tr>
      <w:tr w:rsidR="00527302" w14:paraId="446B2F5E" w14:textId="77777777" w:rsidTr="0051076A">
        <w:tc>
          <w:tcPr>
            <w:tcW w:w="1838" w:type="dxa"/>
          </w:tcPr>
          <w:p w14:paraId="067942AC" w14:textId="77777777" w:rsidR="00527302" w:rsidRDefault="00527302" w:rsidP="0051076A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4394" w:type="dxa"/>
          </w:tcPr>
          <w:p w14:paraId="74FF681E" w14:textId="77777777" w:rsidR="00527302" w:rsidRDefault="00527302" w:rsidP="0051076A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18" w:type="dxa"/>
          </w:tcPr>
          <w:p w14:paraId="054A4A7A" w14:textId="77777777" w:rsidR="00527302" w:rsidRDefault="00527302" w:rsidP="0051076A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12" w:type="dxa"/>
          </w:tcPr>
          <w:p w14:paraId="0E17DC4D" w14:textId="77777777" w:rsidR="00527302" w:rsidRDefault="00527302" w:rsidP="0051076A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527302" w14:paraId="1DBA6E3B" w14:textId="77777777" w:rsidTr="0051076A">
        <w:tc>
          <w:tcPr>
            <w:tcW w:w="1838" w:type="dxa"/>
          </w:tcPr>
          <w:p w14:paraId="5F05083B" w14:textId="77777777" w:rsidR="00527302" w:rsidRDefault="00527302" w:rsidP="0051076A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4394" w:type="dxa"/>
          </w:tcPr>
          <w:p w14:paraId="5F19AC87" w14:textId="77777777" w:rsidR="00527302" w:rsidRDefault="00527302" w:rsidP="0051076A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18" w:type="dxa"/>
          </w:tcPr>
          <w:p w14:paraId="76FCA2DD" w14:textId="77777777" w:rsidR="00527302" w:rsidRDefault="00527302" w:rsidP="0051076A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12" w:type="dxa"/>
          </w:tcPr>
          <w:p w14:paraId="5500E0BC" w14:textId="77777777" w:rsidR="00527302" w:rsidRDefault="00527302" w:rsidP="0051076A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527302" w14:paraId="1FDC714E" w14:textId="77777777" w:rsidTr="0051076A">
        <w:tc>
          <w:tcPr>
            <w:tcW w:w="1838" w:type="dxa"/>
          </w:tcPr>
          <w:p w14:paraId="1423906C" w14:textId="77777777" w:rsidR="00527302" w:rsidRDefault="00527302" w:rsidP="0051076A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4394" w:type="dxa"/>
          </w:tcPr>
          <w:p w14:paraId="3368418C" w14:textId="77777777" w:rsidR="00527302" w:rsidRDefault="00527302" w:rsidP="0051076A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18" w:type="dxa"/>
          </w:tcPr>
          <w:p w14:paraId="41A7682F" w14:textId="77777777" w:rsidR="00527302" w:rsidRDefault="00527302" w:rsidP="0051076A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12" w:type="dxa"/>
          </w:tcPr>
          <w:p w14:paraId="4E54A21F" w14:textId="77777777" w:rsidR="00527302" w:rsidRDefault="00527302" w:rsidP="0051076A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3A0614" w14:paraId="5A86FD74" w14:textId="77777777" w:rsidTr="0051076A">
        <w:tc>
          <w:tcPr>
            <w:tcW w:w="1838" w:type="dxa"/>
          </w:tcPr>
          <w:p w14:paraId="69CA43C1" w14:textId="77777777" w:rsidR="003A0614" w:rsidRDefault="003A0614" w:rsidP="0051076A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4394" w:type="dxa"/>
          </w:tcPr>
          <w:p w14:paraId="0F963502" w14:textId="77777777" w:rsidR="003A0614" w:rsidRDefault="003A0614" w:rsidP="0051076A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18" w:type="dxa"/>
          </w:tcPr>
          <w:p w14:paraId="107C44CD" w14:textId="77777777" w:rsidR="003A0614" w:rsidRDefault="003A0614" w:rsidP="0051076A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12" w:type="dxa"/>
          </w:tcPr>
          <w:p w14:paraId="0A68335C" w14:textId="77777777" w:rsidR="003A0614" w:rsidRDefault="003A0614" w:rsidP="0051076A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</w:tbl>
    <w:p w14:paraId="10D9EA5F" w14:textId="6E976B95" w:rsidR="00477167" w:rsidRDefault="00527302" w:rsidP="00085975">
      <w:pPr>
        <w:pStyle w:val="Bezmezer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Zákonný zástupce bere </w:t>
      </w:r>
      <w:r w:rsidRPr="007F6890">
        <w:rPr>
          <w:sz w:val="20"/>
          <w:szCs w:val="20"/>
        </w:rPr>
        <w:t>na vědomí svou povinnost předávat dítě osobně pečující osobě v DS, hlásit změny údajů v tomto evidenčním listě a omlouvat nepřítomnost dítěte v</w:t>
      </w:r>
      <w:r>
        <w:rPr>
          <w:sz w:val="20"/>
          <w:szCs w:val="20"/>
        </w:rPr>
        <w:t> </w:t>
      </w:r>
      <w:r w:rsidRPr="007F6890">
        <w:rPr>
          <w:sz w:val="20"/>
          <w:szCs w:val="20"/>
        </w:rPr>
        <w:t>DS</w:t>
      </w:r>
      <w:r>
        <w:rPr>
          <w:sz w:val="20"/>
          <w:szCs w:val="20"/>
        </w:rPr>
        <w:t xml:space="preserve"> i ze stravy</w:t>
      </w:r>
      <w:r w:rsidRPr="007F6890">
        <w:rPr>
          <w:sz w:val="20"/>
          <w:szCs w:val="20"/>
        </w:rPr>
        <w:t>, a neprodleně oznám</w:t>
      </w:r>
      <w:r>
        <w:rPr>
          <w:sz w:val="20"/>
          <w:szCs w:val="20"/>
        </w:rPr>
        <w:t xml:space="preserve">it </w:t>
      </w:r>
      <w:r w:rsidRPr="007F6890">
        <w:rPr>
          <w:sz w:val="20"/>
          <w:szCs w:val="20"/>
        </w:rPr>
        <w:t>osobě pečující o</w:t>
      </w:r>
      <w:r>
        <w:rPr>
          <w:sz w:val="20"/>
          <w:szCs w:val="20"/>
        </w:rPr>
        <w:t> </w:t>
      </w:r>
      <w:r w:rsidRPr="007F6890">
        <w:rPr>
          <w:sz w:val="20"/>
          <w:szCs w:val="20"/>
        </w:rPr>
        <w:t>děti výskyt přenosné choroby v rodině nebo nejbližším okolí dítěte, onemocnění dítěte přenosnou chorobou nebo onemocnění osoby, s nímž dítě přišlo do styku.</w:t>
      </w:r>
    </w:p>
    <w:p w14:paraId="24DF6887" w14:textId="77777777" w:rsidR="00527302" w:rsidRPr="00527302" w:rsidRDefault="00527302" w:rsidP="00085975">
      <w:pPr>
        <w:pStyle w:val="Bezmezer"/>
        <w:jc w:val="both"/>
        <w:rPr>
          <w:sz w:val="20"/>
          <w:szCs w:val="20"/>
        </w:rPr>
      </w:pPr>
    </w:p>
    <w:p w14:paraId="6045A459" w14:textId="6ABEDDA5" w:rsidR="00B84E9A" w:rsidRPr="00085975" w:rsidRDefault="00577B01" w:rsidP="00085975">
      <w:pPr>
        <w:pStyle w:val="Bezmezer"/>
        <w:jc w:val="both"/>
        <w:rPr>
          <w:sz w:val="20"/>
          <w:szCs w:val="20"/>
        </w:rPr>
      </w:pPr>
      <w:r w:rsidRPr="00527302">
        <w:rPr>
          <w:sz w:val="20"/>
          <w:szCs w:val="20"/>
        </w:rPr>
        <w:t>Jako zákonný zástupce uděluji svůj souhlas výše uvedené dětské skupině (dále jen „DS“) ke</w:t>
      </w:r>
      <w:r w:rsidR="00085975" w:rsidRPr="00527302">
        <w:rPr>
          <w:sz w:val="20"/>
          <w:szCs w:val="20"/>
        </w:rPr>
        <w:t> </w:t>
      </w:r>
      <w:r w:rsidRPr="00527302">
        <w:rPr>
          <w:sz w:val="20"/>
          <w:szCs w:val="20"/>
        </w:rPr>
        <w:t>shromažďování, zpracovávání a evidenci níže uvedených osobních a citlivých údajů ve smyslu evropského nařízení GDPR a zákona č. 110/2019 Sb., o zpracování osobních údajů.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24"/>
        <w:gridCol w:w="1798"/>
        <w:gridCol w:w="5670"/>
        <w:gridCol w:w="1270"/>
      </w:tblGrid>
      <w:tr w:rsidR="00577B01" w:rsidRPr="00D71433" w14:paraId="5E72328A" w14:textId="77777777" w:rsidTr="00527302">
        <w:trPr>
          <w:jc w:val="center"/>
        </w:trPr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18A19" w14:textId="77777777" w:rsidR="00577B01" w:rsidRPr="00527302" w:rsidRDefault="00577B01" w:rsidP="0051076A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BB539" w14:textId="77777777" w:rsidR="00577B01" w:rsidRPr="00527302" w:rsidRDefault="00577B01" w:rsidP="0051076A">
            <w:pPr>
              <w:jc w:val="center"/>
              <w:rPr>
                <w:rFonts w:ascii="Calibri" w:hAnsi="Calibri" w:cs="Calibri"/>
                <w:b/>
              </w:rPr>
            </w:pPr>
            <w:r w:rsidRPr="00527302">
              <w:rPr>
                <w:rFonts w:ascii="Calibri" w:hAnsi="Calibri" w:cs="Calibri"/>
                <w:b/>
              </w:rPr>
              <w:t>Osobní údaj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44B3C" w14:textId="77777777" w:rsidR="00577B01" w:rsidRPr="00527302" w:rsidRDefault="00577B01" w:rsidP="0051076A">
            <w:pPr>
              <w:jc w:val="center"/>
              <w:rPr>
                <w:rFonts w:ascii="Calibri" w:hAnsi="Calibri" w:cs="Calibri"/>
                <w:b/>
              </w:rPr>
            </w:pPr>
            <w:r w:rsidRPr="00527302">
              <w:rPr>
                <w:rFonts w:ascii="Calibri" w:hAnsi="Calibri" w:cs="Calibri"/>
                <w:b/>
              </w:rPr>
              <w:t>Účel zpracování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71CA2" w14:textId="77777777" w:rsidR="00577B01" w:rsidRPr="00527302" w:rsidRDefault="00577B01" w:rsidP="0051076A">
            <w:pPr>
              <w:jc w:val="center"/>
              <w:rPr>
                <w:rFonts w:ascii="Calibri" w:hAnsi="Calibri" w:cs="Calibri"/>
                <w:b/>
              </w:rPr>
            </w:pPr>
            <w:r w:rsidRPr="00527302">
              <w:rPr>
                <w:rFonts w:ascii="Calibri" w:hAnsi="Calibri" w:cs="Calibri"/>
                <w:b/>
              </w:rPr>
              <w:t>Nehodící se škrtněte</w:t>
            </w:r>
          </w:p>
        </w:tc>
      </w:tr>
      <w:tr w:rsidR="00577B01" w:rsidRPr="00D71433" w14:paraId="1B63BAAC" w14:textId="77777777" w:rsidTr="00527302">
        <w:trPr>
          <w:jc w:val="center"/>
        </w:trPr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9C11B" w14:textId="77777777" w:rsidR="00577B01" w:rsidRPr="00527302" w:rsidRDefault="00577B01" w:rsidP="0051076A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27302">
              <w:rPr>
                <w:rFonts w:ascii="Calibri" w:hAnsi="Calibri" w:cs="Calibri"/>
                <w:b/>
              </w:rPr>
              <w:t>A</w:t>
            </w:r>
            <w:r w:rsidRPr="00527302" w:rsidDel="00CC3E7F">
              <w:rPr>
                <w:rFonts w:ascii="Calibri" w:hAnsi="Calibri" w:cs="Calibri"/>
                <w:b/>
                <w:bCs/>
              </w:rPr>
              <w:t xml:space="preserve">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21502" w14:textId="28803BD7" w:rsidR="00577B01" w:rsidRPr="00527302" w:rsidRDefault="00B84E9A" w:rsidP="0008597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Fotografie</w:t>
            </w:r>
            <w:r w:rsidR="00577B01" w:rsidRPr="00527302">
              <w:rPr>
                <w:rFonts w:ascii="Calibri" w:hAnsi="Calibri" w:cs="Calibri"/>
              </w:rPr>
              <w:t xml:space="preserve"> </w:t>
            </w:r>
            <w:r w:rsidR="00A14C3C">
              <w:rPr>
                <w:rFonts w:ascii="Calibri" w:hAnsi="Calibri" w:cs="Calibri"/>
              </w:rPr>
              <w:t>aktivit dětí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CAC4A" w14:textId="41379BD6" w:rsidR="00577B01" w:rsidRPr="00527302" w:rsidRDefault="00577B01" w:rsidP="0051076A">
            <w:pPr>
              <w:jc w:val="both"/>
              <w:rPr>
                <w:rFonts w:ascii="Calibri" w:hAnsi="Calibri" w:cs="Calibri"/>
              </w:rPr>
            </w:pPr>
            <w:r w:rsidRPr="00527302">
              <w:rPr>
                <w:rFonts w:ascii="Calibri" w:hAnsi="Calibri" w:cs="Calibri"/>
              </w:rPr>
              <w:t>Webové stránky školy</w:t>
            </w:r>
            <w:r w:rsidR="007D141C">
              <w:rPr>
                <w:rFonts w:ascii="Calibri" w:hAnsi="Calibri" w:cs="Calibri"/>
              </w:rPr>
              <w:t xml:space="preserve"> a</w:t>
            </w:r>
            <w:r w:rsidRPr="00527302">
              <w:rPr>
                <w:rFonts w:ascii="Calibri" w:hAnsi="Calibri" w:cs="Calibri"/>
              </w:rPr>
              <w:t xml:space="preserve"> DS GAIA, nástěnky v DS, publikace ZŠ Gajdošova, DS GAIA a ročenky, tisk</w:t>
            </w:r>
            <w:r w:rsidR="00085975" w:rsidRPr="00527302">
              <w:rPr>
                <w:rFonts w:ascii="Calibri" w:hAnsi="Calibri" w:cs="Calibri"/>
              </w:rPr>
              <w:t xml:space="preserve">, prezentace </w:t>
            </w:r>
            <w:r w:rsidR="007D141C">
              <w:rPr>
                <w:rFonts w:ascii="Calibri" w:hAnsi="Calibri" w:cs="Calibri"/>
              </w:rPr>
              <w:t xml:space="preserve">školy a </w:t>
            </w:r>
            <w:r w:rsidR="00085975" w:rsidRPr="00527302">
              <w:rPr>
                <w:rFonts w:ascii="Calibri" w:hAnsi="Calibri" w:cs="Calibri"/>
              </w:rPr>
              <w:t>DS Gaia</w:t>
            </w:r>
            <w:r w:rsidR="00A14C3C">
              <w:rPr>
                <w:rFonts w:ascii="Calibri" w:hAnsi="Calibri" w:cs="Calibri"/>
              </w:rPr>
              <w:t xml:space="preserve">, </w:t>
            </w:r>
            <w:proofErr w:type="spellStart"/>
            <w:r w:rsidR="00A14C3C">
              <w:rPr>
                <w:rFonts w:ascii="Calibri" w:hAnsi="Calibri" w:cs="Calibri"/>
              </w:rPr>
              <w:t>prezebtace</w:t>
            </w:r>
            <w:proofErr w:type="spellEnd"/>
            <w:r w:rsidR="00A14C3C">
              <w:rPr>
                <w:rFonts w:ascii="Calibri" w:hAnsi="Calibri" w:cs="Calibri"/>
              </w:rPr>
              <w:t xml:space="preserve"> práce školy a DS Gaia na oficiálních kanálech sociálních sítí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A866C" w14:textId="77777777" w:rsidR="00577B01" w:rsidRPr="00527302" w:rsidRDefault="00577B01" w:rsidP="0051076A">
            <w:pPr>
              <w:jc w:val="center"/>
              <w:rPr>
                <w:rFonts w:ascii="Calibri" w:hAnsi="Calibri" w:cs="Calibri"/>
              </w:rPr>
            </w:pPr>
            <w:r w:rsidRPr="00527302">
              <w:rPr>
                <w:rFonts w:ascii="Calibri" w:hAnsi="Calibri" w:cs="Calibri"/>
              </w:rPr>
              <w:t>ANO / NE</w:t>
            </w:r>
          </w:p>
        </w:tc>
      </w:tr>
      <w:tr w:rsidR="00577B01" w:rsidRPr="00D71433" w14:paraId="4834F11A" w14:textId="77777777" w:rsidTr="00527302">
        <w:trPr>
          <w:jc w:val="center"/>
        </w:trPr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D1F5D" w14:textId="77777777" w:rsidR="00577B01" w:rsidRPr="00527302" w:rsidRDefault="00577B01" w:rsidP="0051076A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27302">
              <w:rPr>
                <w:rFonts w:ascii="Calibri" w:hAnsi="Calibri" w:cs="Calibri"/>
                <w:b/>
                <w:bCs/>
              </w:rPr>
              <w:t>B</w:t>
            </w:r>
            <w:r w:rsidRPr="00527302" w:rsidDel="00CC3E7F">
              <w:rPr>
                <w:rFonts w:ascii="Calibri" w:hAnsi="Calibri" w:cs="Calibri"/>
                <w:b/>
                <w:bCs/>
              </w:rPr>
              <w:t xml:space="preserve">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92C8C" w14:textId="36C7FD8A" w:rsidR="00577B01" w:rsidRPr="00527302" w:rsidRDefault="00577B01" w:rsidP="00085975">
            <w:pPr>
              <w:rPr>
                <w:rFonts w:ascii="Calibri" w:hAnsi="Calibri" w:cs="Calibri"/>
              </w:rPr>
            </w:pPr>
            <w:r w:rsidRPr="00527302">
              <w:rPr>
                <w:rFonts w:ascii="Calibri" w:hAnsi="Calibri" w:cs="Calibri"/>
              </w:rPr>
              <w:t xml:space="preserve">Jméno, příjmení, datum narození, </w:t>
            </w:r>
            <w:r w:rsidR="00B84E9A">
              <w:rPr>
                <w:rFonts w:ascii="Calibri" w:hAnsi="Calibri" w:cs="Calibri"/>
              </w:rPr>
              <w:t xml:space="preserve">RČ, </w:t>
            </w:r>
            <w:proofErr w:type="gramStart"/>
            <w:r w:rsidR="00477167" w:rsidRPr="00527302">
              <w:rPr>
                <w:rFonts w:ascii="Calibri" w:hAnsi="Calibri" w:cs="Calibri"/>
              </w:rPr>
              <w:t xml:space="preserve">adresa </w:t>
            </w:r>
            <w:r w:rsidR="00477167" w:rsidRPr="00527302">
              <w:rPr>
                <w:rFonts w:ascii="Calibri" w:hAnsi="Calibri" w:cs="Calibri"/>
                <w:b/>
                <w:bCs/>
              </w:rPr>
              <w:t xml:space="preserve"> dítěte</w:t>
            </w:r>
            <w:proofErr w:type="gramEnd"/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EB0B5" w14:textId="53EE152F" w:rsidR="00577B01" w:rsidRPr="00527302" w:rsidRDefault="00577B01" w:rsidP="0051076A">
            <w:pPr>
              <w:jc w:val="both"/>
              <w:rPr>
                <w:rFonts w:ascii="Calibri" w:hAnsi="Calibri" w:cs="Calibri"/>
                <w:b/>
              </w:rPr>
            </w:pPr>
            <w:r w:rsidRPr="00527302">
              <w:rPr>
                <w:rFonts w:ascii="Calibri" w:hAnsi="Calibri" w:cs="Calibri"/>
              </w:rPr>
              <w:t>Poskytnutí těchto údajů ubytovacím zařízením v souvislosti s organizací výjezdních aktivit DS, např. pobytů v přírodě, výletů, mediálních kurzů, exkurzí, pro účely</w:t>
            </w:r>
            <w:r w:rsidR="00477167" w:rsidRPr="00527302">
              <w:rPr>
                <w:rFonts w:ascii="Calibri" w:hAnsi="Calibri" w:cs="Calibri"/>
              </w:rPr>
              <w:t xml:space="preserve"> zajištění organizace a p</w:t>
            </w:r>
            <w:r w:rsidRPr="00527302">
              <w:rPr>
                <w:rFonts w:ascii="Calibri" w:hAnsi="Calibri" w:cs="Calibri"/>
              </w:rPr>
              <w:t xml:space="preserve">ojištění v rámci výše uvedených aktivit 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DCBED" w14:textId="77777777" w:rsidR="00577B01" w:rsidRPr="00527302" w:rsidRDefault="00577B01" w:rsidP="0051076A">
            <w:pPr>
              <w:jc w:val="center"/>
              <w:rPr>
                <w:rFonts w:ascii="Calibri" w:hAnsi="Calibri" w:cs="Calibri"/>
              </w:rPr>
            </w:pPr>
            <w:r w:rsidRPr="00527302">
              <w:rPr>
                <w:rFonts w:ascii="Calibri" w:hAnsi="Calibri" w:cs="Calibri"/>
              </w:rPr>
              <w:t>ANO / NE</w:t>
            </w:r>
          </w:p>
        </w:tc>
      </w:tr>
      <w:tr w:rsidR="00577B01" w:rsidRPr="00D71433" w14:paraId="61391AEC" w14:textId="77777777" w:rsidTr="00527302">
        <w:trPr>
          <w:jc w:val="center"/>
        </w:trPr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26084" w14:textId="77777777" w:rsidR="00577B01" w:rsidRPr="00527302" w:rsidRDefault="00577B01" w:rsidP="0051076A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27302">
              <w:rPr>
                <w:rFonts w:ascii="Calibri" w:hAnsi="Calibri" w:cs="Calibri"/>
                <w:b/>
                <w:bCs/>
              </w:rPr>
              <w:t>C</w:t>
            </w:r>
            <w:r w:rsidRPr="00527302" w:rsidDel="00CC3E7F">
              <w:rPr>
                <w:rFonts w:ascii="Calibri" w:hAnsi="Calibri" w:cs="Calibri"/>
                <w:b/>
                <w:bCs/>
              </w:rPr>
              <w:t xml:space="preserve">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D7B47" w14:textId="741B953E" w:rsidR="00577B01" w:rsidRPr="00527302" w:rsidRDefault="00577B01" w:rsidP="00085975">
            <w:pPr>
              <w:rPr>
                <w:rFonts w:ascii="Calibri" w:hAnsi="Calibri" w:cs="Calibri"/>
              </w:rPr>
            </w:pPr>
            <w:r w:rsidRPr="00527302">
              <w:rPr>
                <w:rFonts w:ascii="Calibri" w:hAnsi="Calibri" w:cs="Calibri"/>
              </w:rPr>
              <w:t xml:space="preserve">Jméno, příjmení, datum </w:t>
            </w:r>
            <w:proofErr w:type="gramStart"/>
            <w:r w:rsidRPr="00527302">
              <w:rPr>
                <w:rFonts w:ascii="Calibri" w:hAnsi="Calibri" w:cs="Calibri"/>
              </w:rPr>
              <w:t xml:space="preserve">narození </w:t>
            </w:r>
            <w:r w:rsidR="00477167" w:rsidRPr="00527302">
              <w:rPr>
                <w:rFonts w:ascii="Calibri" w:hAnsi="Calibri" w:cs="Calibri"/>
              </w:rPr>
              <w:t xml:space="preserve"> </w:t>
            </w:r>
            <w:r w:rsidR="00477167" w:rsidRPr="00527302">
              <w:rPr>
                <w:rFonts w:ascii="Calibri" w:hAnsi="Calibri" w:cs="Calibri"/>
                <w:b/>
                <w:bCs/>
              </w:rPr>
              <w:t>adresa</w:t>
            </w:r>
            <w:proofErr w:type="gramEnd"/>
            <w:r w:rsidR="00477167" w:rsidRPr="00527302">
              <w:rPr>
                <w:rFonts w:ascii="Calibri" w:hAnsi="Calibri" w:cs="Calibri"/>
                <w:b/>
                <w:bCs/>
              </w:rPr>
              <w:t xml:space="preserve"> dítěte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F05AB" w14:textId="77777777" w:rsidR="00577B01" w:rsidRPr="00527302" w:rsidRDefault="00577B01" w:rsidP="0051076A">
            <w:pPr>
              <w:jc w:val="both"/>
              <w:rPr>
                <w:rFonts w:ascii="Calibri" w:hAnsi="Calibri" w:cs="Calibri"/>
              </w:rPr>
            </w:pPr>
            <w:r w:rsidRPr="00527302">
              <w:rPr>
                <w:rFonts w:ascii="Calibri" w:hAnsi="Calibri" w:cs="Calibri"/>
              </w:rPr>
              <w:t xml:space="preserve">Přihlášení do soutěží pořádaných jiným subjektem než školou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957C5" w14:textId="77777777" w:rsidR="00577B01" w:rsidRPr="00527302" w:rsidRDefault="00577B01" w:rsidP="0051076A">
            <w:pPr>
              <w:jc w:val="center"/>
              <w:rPr>
                <w:rFonts w:ascii="Calibri" w:hAnsi="Calibri" w:cs="Calibri"/>
              </w:rPr>
            </w:pPr>
            <w:r w:rsidRPr="00527302">
              <w:rPr>
                <w:rFonts w:ascii="Calibri" w:hAnsi="Calibri" w:cs="Calibri"/>
              </w:rPr>
              <w:t>ANO / NE</w:t>
            </w:r>
          </w:p>
        </w:tc>
      </w:tr>
      <w:tr w:rsidR="00577B01" w:rsidRPr="00D71433" w14:paraId="0F0D94AF" w14:textId="77777777" w:rsidTr="00527302">
        <w:trPr>
          <w:jc w:val="center"/>
        </w:trPr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AC153" w14:textId="77777777" w:rsidR="00577B01" w:rsidRPr="00527302" w:rsidRDefault="00577B01" w:rsidP="0051076A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27302">
              <w:rPr>
                <w:rFonts w:ascii="Calibri" w:hAnsi="Calibri" w:cs="Calibri"/>
                <w:b/>
                <w:bCs/>
              </w:rPr>
              <w:t>D</w:t>
            </w:r>
            <w:r w:rsidRPr="00527302" w:rsidDel="00CC3E7F">
              <w:rPr>
                <w:rFonts w:ascii="Calibri" w:hAnsi="Calibri" w:cs="Calibri"/>
                <w:b/>
                <w:bCs/>
              </w:rPr>
              <w:t xml:space="preserve">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77515" w14:textId="7622F9AF" w:rsidR="00577B01" w:rsidRPr="00527302" w:rsidRDefault="00577B01" w:rsidP="00085975">
            <w:pPr>
              <w:rPr>
                <w:rFonts w:ascii="Calibri" w:hAnsi="Calibri" w:cs="Calibri"/>
              </w:rPr>
            </w:pPr>
            <w:r w:rsidRPr="00527302">
              <w:rPr>
                <w:rFonts w:ascii="Calibri" w:hAnsi="Calibri" w:cs="Calibri"/>
              </w:rPr>
              <w:t xml:space="preserve">Jméno, </w:t>
            </w:r>
            <w:proofErr w:type="gramStart"/>
            <w:r w:rsidRPr="00527302">
              <w:rPr>
                <w:rFonts w:ascii="Calibri" w:hAnsi="Calibri" w:cs="Calibri"/>
              </w:rPr>
              <w:t>příjmení,</w:t>
            </w:r>
            <w:r w:rsidR="00085975" w:rsidRPr="00527302">
              <w:rPr>
                <w:rFonts w:ascii="Calibri" w:hAnsi="Calibri" w:cs="Calibri"/>
              </w:rPr>
              <w:t xml:space="preserve">   </w:t>
            </w:r>
            <w:proofErr w:type="gramEnd"/>
            <w:r w:rsidR="00085975" w:rsidRPr="00527302">
              <w:rPr>
                <w:rFonts w:ascii="Calibri" w:hAnsi="Calibri" w:cs="Calibri"/>
              </w:rPr>
              <w:t xml:space="preserve">   </w:t>
            </w:r>
            <w:r w:rsidRPr="00527302">
              <w:rPr>
                <w:rFonts w:ascii="Calibri" w:hAnsi="Calibri" w:cs="Calibri"/>
              </w:rPr>
              <w:t>e</w:t>
            </w:r>
            <w:r w:rsidR="00085975" w:rsidRPr="00527302">
              <w:rPr>
                <w:rFonts w:ascii="Calibri" w:hAnsi="Calibri" w:cs="Calibri"/>
              </w:rPr>
              <w:t>-</w:t>
            </w:r>
            <w:r w:rsidRPr="00527302">
              <w:rPr>
                <w:rFonts w:ascii="Calibri" w:hAnsi="Calibri" w:cs="Calibri"/>
              </w:rPr>
              <w:t xml:space="preserve">mail </w:t>
            </w:r>
            <w:r w:rsidRPr="00527302">
              <w:rPr>
                <w:rFonts w:ascii="Calibri" w:hAnsi="Calibri" w:cs="Calibri"/>
                <w:b/>
                <w:bCs/>
              </w:rPr>
              <w:t>zákonného zástupce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357A2" w14:textId="00FBF22F" w:rsidR="00577B01" w:rsidRPr="00527302" w:rsidRDefault="00577B01" w:rsidP="0051076A">
            <w:pPr>
              <w:jc w:val="both"/>
              <w:rPr>
                <w:rFonts w:ascii="Calibri" w:hAnsi="Calibri" w:cs="Calibri"/>
              </w:rPr>
            </w:pPr>
            <w:r w:rsidRPr="00527302">
              <w:rPr>
                <w:rFonts w:ascii="Calibri" w:hAnsi="Calibri" w:cs="Calibri"/>
              </w:rPr>
              <w:t xml:space="preserve">Zasílání informací o dostupných aktivitách DS (např. společná setkání, jiné aktivity, hovorové hodiny pro zákonné zástupce), obecných informací spojených s provozem DS a ZŠ. </w:t>
            </w:r>
            <w:r w:rsidR="00085975" w:rsidRPr="00527302">
              <w:rPr>
                <w:rFonts w:ascii="Calibri" w:hAnsi="Calibri" w:cs="Calibri"/>
              </w:rPr>
              <w:t>Evidence v systému školy – AES.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5B3BF" w14:textId="77777777" w:rsidR="00577B01" w:rsidRPr="00527302" w:rsidRDefault="00577B01" w:rsidP="0051076A">
            <w:pPr>
              <w:jc w:val="center"/>
              <w:rPr>
                <w:rFonts w:ascii="Calibri" w:hAnsi="Calibri" w:cs="Calibri"/>
              </w:rPr>
            </w:pPr>
            <w:r w:rsidRPr="00527302">
              <w:rPr>
                <w:rFonts w:ascii="Calibri" w:hAnsi="Calibri" w:cs="Calibri"/>
              </w:rPr>
              <w:t>ANO / NE</w:t>
            </w:r>
          </w:p>
        </w:tc>
      </w:tr>
    </w:tbl>
    <w:p w14:paraId="2807475B" w14:textId="2B5F1709" w:rsidR="00477167" w:rsidRPr="00527302" w:rsidRDefault="00471A97" w:rsidP="00477167">
      <w:pPr>
        <w:pStyle w:val="Bezmezer"/>
        <w:jc w:val="both"/>
        <w:rPr>
          <w:sz w:val="20"/>
          <w:szCs w:val="20"/>
        </w:rPr>
      </w:pPr>
      <w:r w:rsidRPr="00527302">
        <w:rPr>
          <w:sz w:val="20"/>
          <w:szCs w:val="20"/>
        </w:rPr>
        <w:t>Udělení s</w:t>
      </w:r>
      <w:r w:rsidR="00477167" w:rsidRPr="00527302">
        <w:rPr>
          <w:sz w:val="20"/>
          <w:szCs w:val="20"/>
        </w:rPr>
        <w:t>ouhlas</w:t>
      </w:r>
      <w:r w:rsidRPr="00527302">
        <w:rPr>
          <w:sz w:val="20"/>
          <w:szCs w:val="20"/>
        </w:rPr>
        <w:t>u</w:t>
      </w:r>
      <w:r w:rsidR="00477167" w:rsidRPr="00527302">
        <w:rPr>
          <w:sz w:val="20"/>
          <w:szCs w:val="20"/>
        </w:rPr>
        <w:t xml:space="preserve"> není nutn</w:t>
      </w:r>
      <w:r w:rsidRPr="00527302">
        <w:rPr>
          <w:sz w:val="20"/>
          <w:szCs w:val="20"/>
        </w:rPr>
        <w:t>é</w:t>
      </w:r>
      <w:r w:rsidR="00477167" w:rsidRPr="00527302">
        <w:rPr>
          <w:sz w:val="20"/>
          <w:szCs w:val="20"/>
        </w:rPr>
        <w:t xml:space="preserve"> pro běžnou prezentaci dětských prací, výrobků nebo výkresů označených jménem dítěte. Tyto informace zveřejňujeme vždy slušnou formou a v přiměřeném rozsahu tak, aby</w:t>
      </w:r>
      <w:r w:rsidRPr="00527302">
        <w:rPr>
          <w:sz w:val="20"/>
          <w:szCs w:val="20"/>
        </w:rPr>
        <w:t> </w:t>
      </w:r>
      <w:r w:rsidR="00477167" w:rsidRPr="00527302">
        <w:rPr>
          <w:sz w:val="20"/>
          <w:szCs w:val="20"/>
        </w:rPr>
        <w:t>nezasahovaly do soukromí dítěte ani jiných osob.</w:t>
      </w:r>
    </w:p>
    <w:p w14:paraId="3A493C49" w14:textId="77777777" w:rsidR="00477167" w:rsidRPr="00527302" w:rsidRDefault="00477167" w:rsidP="00477167">
      <w:pPr>
        <w:pStyle w:val="Bezmezer"/>
        <w:jc w:val="both"/>
        <w:rPr>
          <w:sz w:val="20"/>
          <w:szCs w:val="20"/>
        </w:rPr>
      </w:pPr>
      <w:r w:rsidRPr="00527302">
        <w:rPr>
          <w:sz w:val="20"/>
          <w:szCs w:val="20"/>
        </w:rPr>
        <w:t>Souhlas se zpracováním ostatních údajů udělujete na dobu docházky dítěte do DS Gaia. Máte právo tento souhlas kdykoli a bez udání důvodu odvolat. Poskytnutí údajů je dobrovolné a máte právo vědět, jaké údaje a pro jaký účel zpracováváme. Dále máte právo na jejich opravu nebo přístup k nim.</w:t>
      </w:r>
    </w:p>
    <w:p w14:paraId="2E732547" w14:textId="6592FB64" w:rsidR="00477167" w:rsidRPr="00527302" w:rsidRDefault="00477167" w:rsidP="00477167">
      <w:pPr>
        <w:pStyle w:val="Bezmezer"/>
        <w:jc w:val="both"/>
        <w:rPr>
          <w:sz w:val="20"/>
          <w:szCs w:val="20"/>
        </w:rPr>
      </w:pPr>
      <w:r w:rsidRPr="00527302">
        <w:rPr>
          <w:sz w:val="20"/>
          <w:szCs w:val="20"/>
        </w:rPr>
        <w:t>Pokud byste se domnívali, že s údaji nakládáme v rozporu s ochranou soukromí nebo zákonem (např.</w:t>
      </w:r>
      <w:r w:rsidR="00471A97" w:rsidRPr="00527302">
        <w:rPr>
          <w:sz w:val="20"/>
          <w:szCs w:val="20"/>
        </w:rPr>
        <w:t> </w:t>
      </w:r>
      <w:r w:rsidRPr="00527302">
        <w:rPr>
          <w:sz w:val="20"/>
          <w:szCs w:val="20"/>
        </w:rPr>
        <w:t>jsou-li údaje nepřesné), můžete požádat o vysvětlení nebo nápravu (osobně či písemně u vedení DS),</w:t>
      </w:r>
      <w:r w:rsidR="00527302" w:rsidRPr="00527302">
        <w:rPr>
          <w:sz w:val="20"/>
          <w:szCs w:val="20"/>
        </w:rPr>
        <w:t xml:space="preserve"> </w:t>
      </w:r>
      <w:r w:rsidRPr="00527302">
        <w:rPr>
          <w:sz w:val="20"/>
          <w:szCs w:val="20"/>
        </w:rPr>
        <w:t>kontaktovat pověřence pro ochranu osobních údajů (kontakty najdete na našem webu), podat stížnost u Úřadu pro ochranu osobních údajů (www.uoou.cz).</w:t>
      </w:r>
    </w:p>
    <w:p w14:paraId="1C9EA189" w14:textId="77777777" w:rsidR="005825FA" w:rsidRPr="00527302" w:rsidRDefault="005825FA" w:rsidP="005825FA"/>
    <w:p w14:paraId="0BDF5B17" w14:textId="65E7D7BC" w:rsidR="005825FA" w:rsidRPr="00527302" w:rsidRDefault="005825FA" w:rsidP="00527302">
      <w:pPr>
        <w:rPr>
          <w:rFonts w:asciiTheme="minorHAnsi" w:hAnsiTheme="minorHAnsi" w:cstheme="minorHAnsi"/>
        </w:rPr>
      </w:pPr>
      <w:r w:rsidRPr="00527302">
        <w:rPr>
          <w:rFonts w:asciiTheme="minorHAnsi" w:hAnsiTheme="minorHAnsi" w:cstheme="minorHAnsi"/>
        </w:rPr>
        <w:t>V</w:t>
      </w:r>
      <w:r w:rsidRPr="00527302">
        <w:rPr>
          <w:rFonts w:asciiTheme="minorHAnsi" w:hAnsiTheme="minorHAnsi" w:cstheme="minorHAnsi"/>
        </w:rPr>
        <w:tab/>
      </w:r>
      <w:r w:rsidRPr="00527302">
        <w:rPr>
          <w:rFonts w:asciiTheme="minorHAnsi" w:hAnsiTheme="minorHAnsi" w:cstheme="minorHAnsi"/>
        </w:rPr>
        <w:tab/>
      </w:r>
      <w:r w:rsidRPr="00527302">
        <w:rPr>
          <w:rFonts w:asciiTheme="minorHAnsi" w:hAnsiTheme="minorHAnsi" w:cstheme="minorHAnsi"/>
        </w:rPr>
        <w:tab/>
        <w:t>, dne</w:t>
      </w:r>
      <w:r w:rsidRPr="00527302">
        <w:rPr>
          <w:rFonts w:asciiTheme="minorHAnsi" w:hAnsiTheme="minorHAnsi" w:cstheme="minorHAnsi"/>
        </w:rPr>
        <w:tab/>
      </w:r>
      <w:r w:rsidRPr="00527302">
        <w:rPr>
          <w:rFonts w:asciiTheme="minorHAnsi" w:hAnsiTheme="minorHAnsi" w:cstheme="minorHAnsi"/>
        </w:rPr>
        <w:tab/>
      </w:r>
      <w:r w:rsidRPr="00527302">
        <w:rPr>
          <w:rFonts w:asciiTheme="minorHAnsi" w:hAnsiTheme="minorHAnsi" w:cstheme="minorHAnsi"/>
        </w:rPr>
        <w:tab/>
      </w:r>
    </w:p>
    <w:p w14:paraId="7F298044" w14:textId="77777777" w:rsidR="005825FA" w:rsidRPr="00527302" w:rsidRDefault="005825FA" w:rsidP="005825FA"/>
    <w:p w14:paraId="22EF5F98" w14:textId="605334A5" w:rsidR="005825FA" w:rsidRPr="00527302" w:rsidRDefault="005825FA" w:rsidP="005825FA">
      <w:pPr>
        <w:ind w:firstLine="708"/>
        <w:jc w:val="right"/>
        <w:rPr>
          <w:rFonts w:asciiTheme="minorHAnsi" w:hAnsiTheme="minorHAnsi" w:cstheme="minorHAnsi"/>
        </w:rPr>
      </w:pPr>
      <w:r w:rsidRPr="00527302">
        <w:rPr>
          <w:rFonts w:asciiTheme="minorHAnsi" w:hAnsiTheme="minorHAnsi" w:cstheme="minorHAnsi"/>
        </w:rPr>
        <w:t>Podpis zákonného zástupce: ______________________________</w:t>
      </w:r>
    </w:p>
    <w:p w14:paraId="2B735D5F" w14:textId="77777777" w:rsidR="005825FA" w:rsidRPr="00527302" w:rsidRDefault="005825FA" w:rsidP="005825FA">
      <w:pPr>
        <w:ind w:firstLine="708"/>
        <w:jc w:val="right"/>
        <w:rPr>
          <w:rFonts w:asciiTheme="minorHAnsi" w:hAnsiTheme="minorHAnsi" w:cstheme="minorHAnsi"/>
        </w:rPr>
      </w:pPr>
    </w:p>
    <w:p w14:paraId="2078EAA9" w14:textId="77777777" w:rsidR="005825FA" w:rsidRPr="00527302" w:rsidRDefault="005825FA" w:rsidP="005825FA">
      <w:pPr>
        <w:ind w:firstLine="708"/>
        <w:jc w:val="right"/>
        <w:rPr>
          <w:rFonts w:asciiTheme="minorHAnsi" w:hAnsiTheme="minorHAnsi" w:cstheme="minorHAnsi"/>
        </w:rPr>
      </w:pPr>
    </w:p>
    <w:p w14:paraId="3F742CB6" w14:textId="77777777" w:rsidR="005825FA" w:rsidRPr="00527302" w:rsidRDefault="005825FA" w:rsidP="005825FA">
      <w:pPr>
        <w:ind w:firstLine="708"/>
        <w:jc w:val="right"/>
        <w:rPr>
          <w:rFonts w:asciiTheme="minorHAnsi" w:hAnsiTheme="minorHAnsi" w:cstheme="minorHAnsi"/>
        </w:rPr>
      </w:pPr>
      <w:r w:rsidRPr="00527302">
        <w:rPr>
          <w:rFonts w:asciiTheme="minorHAnsi" w:hAnsiTheme="minorHAnsi" w:cstheme="minorHAnsi"/>
        </w:rPr>
        <w:t>Podpis zákonného zástupce: ______________________________</w:t>
      </w:r>
    </w:p>
    <w:sectPr w:rsidR="005825FA" w:rsidRPr="00527302" w:rsidSect="00AA2AD0">
      <w:headerReference w:type="default" r:id="rId8"/>
      <w:footerReference w:type="default" r:id="rId9"/>
      <w:pgSz w:w="11906" w:h="16838" w:code="9"/>
      <w:pgMar w:top="1417" w:right="1417" w:bottom="1417" w:left="1417" w:header="34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3221A1" w14:textId="77777777" w:rsidR="00416C19" w:rsidRDefault="00416C19" w:rsidP="00881D91">
      <w:r>
        <w:separator/>
      </w:r>
    </w:p>
  </w:endnote>
  <w:endnote w:type="continuationSeparator" w:id="0">
    <w:p w14:paraId="10E59932" w14:textId="77777777" w:rsidR="00416C19" w:rsidRDefault="00416C19" w:rsidP="00881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B9631" w14:textId="6DA0AF30" w:rsidR="00272AE5" w:rsidRPr="00801DDC" w:rsidRDefault="00272AE5" w:rsidP="00272AE5">
    <w:pPr>
      <w:pStyle w:val="Zpat"/>
      <w:tabs>
        <w:tab w:val="clear" w:pos="4536"/>
        <w:tab w:val="clear" w:pos="9072"/>
        <w:tab w:val="right" w:pos="0"/>
      </w:tabs>
      <w:rPr>
        <w:rFonts w:ascii="Calibri" w:hAnsi="Calibri"/>
        <w:sz w:val="18"/>
        <w:szCs w:val="18"/>
      </w:rPr>
    </w:pPr>
    <w:r w:rsidRPr="00801DDC">
      <w:rPr>
        <w:rFonts w:ascii="Calibri" w:hAnsi="Calibri"/>
        <w:sz w:val="18"/>
        <w:szCs w:val="18"/>
      </w:rPr>
      <w:t>Formulář školy</w:t>
    </w:r>
    <w:r w:rsidR="00804B1E">
      <w:rPr>
        <w:rFonts w:ascii="Calibri" w:hAnsi="Calibri"/>
        <w:sz w:val="18"/>
        <w:szCs w:val="18"/>
      </w:rPr>
      <w:t xml:space="preserve"> – DS GAIA</w:t>
    </w:r>
    <w:r w:rsidRPr="00801DDC">
      <w:rPr>
        <w:rFonts w:ascii="Calibri" w:hAnsi="Calibri"/>
        <w:sz w:val="18"/>
        <w:szCs w:val="18"/>
      </w:rPr>
      <w:tab/>
    </w:r>
    <w:r w:rsidRPr="00801DDC">
      <w:rPr>
        <w:rFonts w:ascii="Calibri" w:hAnsi="Calibri"/>
        <w:sz w:val="18"/>
        <w:szCs w:val="18"/>
      </w:rPr>
      <w:tab/>
    </w:r>
    <w:r w:rsidRPr="00801DDC">
      <w:rPr>
        <w:rFonts w:ascii="Calibri" w:hAnsi="Calibri"/>
        <w:sz w:val="18"/>
        <w:szCs w:val="18"/>
      </w:rPr>
      <w:tab/>
    </w:r>
    <w:r w:rsidRPr="00801DDC">
      <w:rPr>
        <w:rFonts w:ascii="Calibri" w:hAnsi="Calibri"/>
        <w:sz w:val="18"/>
        <w:szCs w:val="18"/>
      </w:rPr>
      <w:tab/>
    </w:r>
    <w:r w:rsidRPr="00801DDC">
      <w:rPr>
        <w:rFonts w:ascii="Calibri" w:hAnsi="Calibri"/>
        <w:sz w:val="18"/>
        <w:szCs w:val="18"/>
      </w:rPr>
      <w:tab/>
    </w:r>
    <w:r w:rsidRPr="00801DDC">
      <w:rPr>
        <w:rFonts w:ascii="Calibri" w:hAnsi="Calibri"/>
        <w:sz w:val="18"/>
        <w:szCs w:val="18"/>
      </w:rPr>
      <w:tab/>
    </w:r>
    <w:r w:rsidRPr="00801DDC">
      <w:rPr>
        <w:rFonts w:ascii="Calibri" w:hAnsi="Calibri"/>
        <w:sz w:val="18"/>
        <w:szCs w:val="18"/>
      </w:rPr>
      <w:tab/>
    </w:r>
    <w:r w:rsidRPr="00801DDC">
      <w:rPr>
        <w:rFonts w:ascii="Calibri" w:hAnsi="Calibri"/>
        <w:sz w:val="18"/>
        <w:szCs w:val="18"/>
      </w:rPr>
      <w:tab/>
    </w:r>
    <w:r w:rsidRPr="00801DDC">
      <w:rPr>
        <w:rFonts w:ascii="Calibri" w:hAnsi="Calibri"/>
        <w:sz w:val="18"/>
        <w:szCs w:val="18"/>
      </w:rPr>
      <w:tab/>
      <w:t>06.0</w:t>
    </w:r>
    <w:r w:rsidR="00804B1E">
      <w:rPr>
        <w:rFonts w:ascii="Calibri" w:hAnsi="Calibri"/>
        <w:sz w:val="18"/>
        <w:szCs w:val="18"/>
      </w:rPr>
      <w:t>1</w:t>
    </w:r>
    <w:r w:rsidRPr="00801DDC">
      <w:rPr>
        <w:rFonts w:ascii="Calibri" w:hAnsi="Calibri"/>
        <w:sz w:val="18"/>
        <w:szCs w:val="18"/>
      </w:rPr>
      <w:t>.</w:t>
    </w:r>
    <w:r w:rsidR="007D7DEB">
      <w:rPr>
        <w:rFonts w:ascii="Calibri" w:hAnsi="Calibri"/>
        <w:sz w:val="18"/>
        <w:szCs w:val="18"/>
      </w:rPr>
      <w:t>2</w:t>
    </w:r>
    <w:r w:rsidR="002B0A2F">
      <w:rPr>
        <w:rFonts w:ascii="Calibri" w:hAnsi="Calibri"/>
        <w:sz w:val="18"/>
        <w:szCs w:val="18"/>
      </w:rPr>
      <w:t>5</w:t>
    </w:r>
  </w:p>
  <w:p w14:paraId="06DDAD65" w14:textId="77777777" w:rsidR="00272AE5" w:rsidRDefault="00272AE5" w:rsidP="00272AE5">
    <w:pPr>
      <w:pStyle w:val="Zpat"/>
    </w:pPr>
  </w:p>
  <w:p w14:paraId="0151BC22" w14:textId="77777777" w:rsidR="007230ED" w:rsidRDefault="007230ED" w:rsidP="00EC578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B7EA20" w14:textId="77777777" w:rsidR="00416C19" w:rsidRDefault="00416C19" w:rsidP="00881D91">
      <w:r>
        <w:separator/>
      </w:r>
    </w:p>
  </w:footnote>
  <w:footnote w:type="continuationSeparator" w:id="0">
    <w:p w14:paraId="3E926AD9" w14:textId="77777777" w:rsidR="00416C19" w:rsidRDefault="00416C19" w:rsidP="00881D91">
      <w:r>
        <w:continuationSeparator/>
      </w:r>
    </w:p>
  </w:footnote>
  <w:footnote w:id="1">
    <w:p w14:paraId="54124777" w14:textId="2AD54E4B" w:rsidR="00527302" w:rsidRDefault="00527302">
      <w:pPr>
        <w:pStyle w:val="Textpoznpodarou"/>
      </w:pPr>
      <w:r>
        <w:rPr>
          <w:rStyle w:val="Znakapoznpodarou"/>
        </w:rPr>
        <w:footnoteRef/>
      </w:r>
      <w:r>
        <w:t xml:space="preserve"> Vypisuje se v případě, že je odlišný od zákonného zástupce (např. tel. na prarodiče, do zaměstnání ZZ atd…)</w:t>
      </w:r>
    </w:p>
  </w:footnote>
  <w:footnote w:id="2">
    <w:p w14:paraId="307BF502" w14:textId="77777777" w:rsidR="00527302" w:rsidRDefault="00527302" w:rsidP="00527302">
      <w:pPr>
        <w:pStyle w:val="Textpoznpodarou"/>
      </w:pPr>
      <w:r>
        <w:rPr>
          <w:rStyle w:val="Znakapoznpodarou"/>
        </w:rPr>
        <w:footnoteRef/>
      </w:r>
      <w:r>
        <w:t xml:space="preserve"> Nevypisuje se, záznam pro DS Gaia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2915"/>
      <w:gridCol w:w="6157"/>
    </w:tblGrid>
    <w:tr w:rsidR="00C717D8" w:rsidRPr="002B1575" w14:paraId="7CDF81B6" w14:textId="77777777" w:rsidTr="00272AE5">
      <w:tc>
        <w:tcPr>
          <w:tcW w:w="2943" w:type="dxa"/>
          <w:tcBorders>
            <w:left w:val="nil"/>
          </w:tcBorders>
          <w:tcMar>
            <w:top w:w="28" w:type="dxa"/>
            <w:bottom w:w="28" w:type="dxa"/>
          </w:tcMar>
          <w:vAlign w:val="center"/>
        </w:tcPr>
        <w:p w14:paraId="269CEB60" w14:textId="4A623EB7" w:rsidR="00C717D8" w:rsidRPr="002B1575" w:rsidRDefault="00852F72" w:rsidP="00C717D8">
          <w:pPr>
            <w:rPr>
              <w:rFonts w:ascii="Calibri" w:hAnsi="Calibri"/>
              <w:color w:val="000000"/>
              <w:sz w:val="22"/>
              <w:szCs w:val="22"/>
            </w:rPr>
          </w:pPr>
          <w:r>
            <w:rPr>
              <w:rFonts w:ascii="Calibri" w:hAnsi="Calibri"/>
              <w:noProof/>
              <w:color w:val="000000"/>
              <w:sz w:val="22"/>
              <w:szCs w:val="22"/>
            </w:rPr>
            <w:drawing>
              <wp:anchor distT="0" distB="0" distL="114300" distR="114300" simplePos="0" relativeHeight="251658240" behindDoc="0" locked="0" layoutInCell="1" allowOverlap="1" wp14:anchorId="0AF091C8" wp14:editId="55DAA3E3">
                <wp:simplePos x="0" y="0"/>
                <wp:positionH relativeFrom="column">
                  <wp:posOffset>593725</wp:posOffset>
                </wp:positionH>
                <wp:positionV relativeFrom="paragraph">
                  <wp:posOffset>8255</wp:posOffset>
                </wp:positionV>
                <wp:extent cx="539750" cy="539750"/>
                <wp:effectExtent l="0" t="0" r="0" b="0"/>
                <wp:wrapNone/>
                <wp:docPr id="850496158" name="Obrázek 8504961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brázek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56282B">
            <w:rPr>
              <w:rFonts w:ascii="Calibri" w:hAnsi="Calibri" w:cs="Tahoma"/>
              <w:noProof/>
              <w:color w:val="1F497D"/>
              <w:sz w:val="24"/>
              <w:szCs w:val="24"/>
            </w:rPr>
            <w:drawing>
              <wp:inline distT="0" distB="0" distL="0" distR="0" wp14:anchorId="4CA27DFB" wp14:editId="7D95377F">
                <wp:extent cx="619125" cy="561975"/>
                <wp:effectExtent l="0" t="0" r="9525" b="9525"/>
                <wp:docPr id="1824350248" name="obrázek 1" descr="LOGO_GAJDOSOV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GAJDOSOV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  <w:tcBorders>
            <w:left w:val="nil"/>
            <w:right w:val="nil"/>
          </w:tcBorders>
          <w:vAlign w:val="bottom"/>
        </w:tcPr>
        <w:p w14:paraId="6CFE8FCC" w14:textId="05C128D6" w:rsidR="00C717D8" w:rsidRPr="00272AE5" w:rsidRDefault="00C717D8" w:rsidP="00272AE5">
          <w:pPr>
            <w:spacing w:after="120"/>
            <w:jc w:val="right"/>
            <w:rPr>
              <w:rFonts w:ascii="Calibri" w:hAnsi="Calibri"/>
              <w:b/>
              <w:color w:val="000000"/>
              <w:sz w:val="22"/>
              <w:szCs w:val="22"/>
            </w:rPr>
          </w:pPr>
          <w:r w:rsidRPr="00FE25A0">
            <w:rPr>
              <w:rFonts w:ascii="Calibri" w:hAnsi="Calibri"/>
              <w:b/>
              <w:color w:val="000000"/>
              <w:sz w:val="22"/>
              <w:szCs w:val="22"/>
            </w:rPr>
            <w:t>Zá</w:t>
          </w:r>
          <w:r w:rsidR="00272AE5">
            <w:rPr>
              <w:rFonts w:ascii="Calibri" w:hAnsi="Calibri"/>
              <w:b/>
              <w:color w:val="000000"/>
              <w:sz w:val="22"/>
              <w:szCs w:val="22"/>
            </w:rPr>
            <w:t>kladní škola, Brno, Gajdošova 3</w:t>
          </w:r>
          <w:r w:rsidR="00981CB1">
            <w:rPr>
              <w:rFonts w:ascii="Calibri" w:hAnsi="Calibri"/>
              <w:b/>
              <w:color w:val="000000"/>
              <w:sz w:val="22"/>
              <w:szCs w:val="22"/>
            </w:rPr>
            <w:br/>
            <w:t>Dětská skupina GAIA</w:t>
          </w:r>
        </w:p>
      </w:tc>
    </w:tr>
  </w:tbl>
  <w:p w14:paraId="25802605" w14:textId="77777777" w:rsidR="007230ED" w:rsidRPr="00A42FB8" w:rsidRDefault="007230ED" w:rsidP="00A42FB8">
    <w:pPr>
      <w:pStyle w:val="Zhlav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B3DA0"/>
    <w:multiLevelType w:val="multilevel"/>
    <w:tmpl w:val="BEE29EB8"/>
    <w:lvl w:ilvl="0">
      <w:start w:val="1"/>
      <w:numFmt w:val="lowerLetter"/>
      <w:lvlText w:val="%1)"/>
      <w:lvlJc w:val="left"/>
      <w:pPr>
        <w:ind w:left="936" w:hanging="361"/>
      </w:pPr>
      <w:rPr>
        <w:rFonts w:ascii="Arial" w:eastAsia="Arial" w:hAnsi="Arial" w:cs="Arial"/>
        <w:sz w:val="20"/>
        <w:szCs w:val="20"/>
      </w:rPr>
    </w:lvl>
    <w:lvl w:ilvl="1">
      <w:numFmt w:val="bullet"/>
      <w:lvlText w:val="•"/>
      <w:lvlJc w:val="left"/>
      <w:pPr>
        <w:ind w:left="1796" w:hanging="361"/>
      </w:pPr>
    </w:lvl>
    <w:lvl w:ilvl="2">
      <w:numFmt w:val="bullet"/>
      <w:lvlText w:val="•"/>
      <w:lvlJc w:val="left"/>
      <w:pPr>
        <w:ind w:left="2653" w:hanging="361"/>
      </w:pPr>
    </w:lvl>
    <w:lvl w:ilvl="3">
      <w:numFmt w:val="bullet"/>
      <w:lvlText w:val="•"/>
      <w:lvlJc w:val="left"/>
      <w:pPr>
        <w:ind w:left="3509" w:hanging="361"/>
      </w:pPr>
    </w:lvl>
    <w:lvl w:ilvl="4">
      <w:numFmt w:val="bullet"/>
      <w:lvlText w:val="•"/>
      <w:lvlJc w:val="left"/>
      <w:pPr>
        <w:ind w:left="4366" w:hanging="361"/>
      </w:pPr>
    </w:lvl>
    <w:lvl w:ilvl="5">
      <w:numFmt w:val="bullet"/>
      <w:lvlText w:val="•"/>
      <w:lvlJc w:val="left"/>
      <w:pPr>
        <w:ind w:left="5223" w:hanging="361"/>
      </w:pPr>
    </w:lvl>
    <w:lvl w:ilvl="6">
      <w:numFmt w:val="bullet"/>
      <w:lvlText w:val="•"/>
      <w:lvlJc w:val="left"/>
      <w:pPr>
        <w:ind w:left="6079" w:hanging="361"/>
      </w:pPr>
    </w:lvl>
    <w:lvl w:ilvl="7">
      <w:numFmt w:val="bullet"/>
      <w:lvlText w:val="•"/>
      <w:lvlJc w:val="left"/>
      <w:pPr>
        <w:ind w:left="6936" w:hanging="361"/>
      </w:pPr>
    </w:lvl>
    <w:lvl w:ilvl="8">
      <w:numFmt w:val="bullet"/>
      <w:lvlText w:val="•"/>
      <w:lvlJc w:val="left"/>
      <w:pPr>
        <w:ind w:left="7793" w:hanging="361"/>
      </w:pPr>
    </w:lvl>
  </w:abstractNum>
  <w:abstractNum w:abstractNumId="1" w15:restartNumberingAfterBreak="0">
    <w:nsid w:val="03AA368F"/>
    <w:multiLevelType w:val="multilevel"/>
    <w:tmpl w:val="A7B2E670"/>
    <w:lvl w:ilvl="0">
      <w:start w:val="1"/>
      <w:numFmt w:val="lowerLetter"/>
      <w:lvlText w:val="%1)"/>
      <w:lvlJc w:val="left"/>
      <w:pPr>
        <w:ind w:left="936" w:hanging="361"/>
      </w:pPr>
      <w:rPr>
        <w:rFonts w:ascii="Arial" w:eastAsia="Arial" w:hAnsi="Arial" w:cs="Arial"/>
        <w:sz w:val="20"/>
        <w:szCs w:val="20"/>
      </w:rPr>
    </w:lvl>
    <w:lvl w:ilvl="1">
      <w:numFmt w:val="bullet"/>
      <w:lvlText w:val="•"/>
      <w:lvlJc w:val="left"/>
      <w:pPr>
        <w:ind w:left="1796" w:hanging="361"/>
      </w:pPr>
    </w:lvl>
    <w:lvl w:ilvl="2">
      <w:numFmt w:val="bullet"/>
      <w:lvlText w:val="•"/>
      <w:lvlJc w:val="left"/>
      <w:pPr>
        <w:ind w:left="2653" w:hanging="361"/>
      </w:pPr>
    </w:lvl>
    <w:lvl w:ilvl="3">
      <w:numFmt w:val="bullet"/>
      <w:lvlText w:val="•"/>
      <w:lvlJc w:val="left"/>
      <w:pPr>
        <w:ind w:left="3509" w:hanging="361"/>
      </w:pPr>
    </w:lvl>
    <w:lvl w:ilvl="4">
      <w:numFmt w:val="bullet"/>
      <w:lvlText w:val="•"/>
      <w:lvlJc w:val="left"/>
      <w:pPr>
        <w:ind w:left="4366" w:hanging="361"/>
      </w:pPr>
    </w:lvl>
    <w:lvl w:ilvl="5">
      <w:numFmt w:val="bullet"/>
      <w:lvlText w:val="•"/>
      <w:lvlJc w:val="left"/>
      <w:pPr>
        <w:ind w:left="5223" w:hanging="361"/>
      </w:pPr>
    </w:lvl>
    <w:lvl w:ilvl="6">
      <w:numFmt w:val="bullet"/>
      <w:lvlText w:val="•"/>
      <w:lvlJc w:val="left"/>
      <w:pPr>
        <w:ind w:left="6079" w:hanging="361"/>
      </w:pPr>
    </w:lvl>
    <w:lvl w:ilvl="7">
      <w:numFmt w:val="bullet"/>
      <w:lvlText w:val="•"/>
      <w:lvlJc w:val="left"/>
      <w:pPr>
        <w:ind w:left="6936" w:hanging="361"/>
      </w:pPr>
    </w:lvl>
    <w:lvl w:ilvl="8">
      <w:numFmt w:val="bullet"/>
      <w:lvlText w:val="•"/>
      <w:lvlJc w:val="left"/>
      <w:pPr>
        <w:ind w:left="7793" w:hanging="361"/>
      </w:pPr>
    </w:lvl>
  </w:abstractNum>
  <w:abstractNum w:abstractNumId="2" w15:restartNumberingAfterBreak="0">
    <w:nsid w:val="17014787"/>
    <w:multiLevelType w:val="hybridMultilevel"/>
    <w:tmpl w:val="78363D5C"/>
    <w:lvl w:ilvl="0" w:tplc="45949ABE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4C6896"/>
    <w:multiLevelType w:val="hybridMultilevel"/>
    <w:tmpl w:val="507AC8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576AE8"/>
    <w:multiLevelType w:val="multilevel"/>
    <w:tmpl w:val="1C8EC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5534B9"/>
    <w:multiLevelType w:val="hybridMultilevel"/>
    <w:tmpl w:val="6D76AEF0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BF744E8"/>
    <w:multiLevelType w:val="hybridMultilevel"/>
    <w:tmpl w:val="F586CB9E"/>
    <w:lvl w:ilvl="0" w:tplc="04050017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405A02D7"/>
    <w:multiLevelType w:val="hybridMultilevel"/>
    <w:tmpl w:val="4162C454"/>
    <w:lvl w:ilvl="0" w:tplc="BF84C2B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8A7CC1"/>
    <w:multiLevelType w:val="hybridMultilevel"/>
    <w:tmpl w:val="C4AEDB04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97745BA"/>
    <w:multiLevelType w:val="hybridMultilevel"/>
    <w:tmpl w:val="DEDA03B6"/>
    <w:lvl w:ilvl="0" w:tplc="98E039D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7"/>
  </w:num>
  <w:num w:numId="3">
    <w:abstractNumId w:val="3"/>
  </w:num>
  <w:num w:numId="4">
    <w:abstractNumId w:val="1"/>
  </w:num>
  <w:num w:numId="5">
    <w:abstractNumId w:val="0"/>
  </w:num>
  <w:num w:numId="6">
    <w:abstractNumId w:val="6"/>
  </w:num>
  <w:num w:numId="7">
    <w:abstractNumId w:val="9"/>
  </w:num>
  <w:num w:numId="8">
    <w:abstractNumId w:val="5"/>
  </w:num>
  <w:num w:numId="9">
    <w:abstractNumId w:val="8"/>
  </w:num>
  <w:num w:numId="10">
    <w:abstractNumId w:val="2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551"/>
    <w:rsid w:val="000004AD"/>
    <w:rsid w:val="00001210"/>
    <w:rsid w:val="000433AF"/>
    <w:rsid w:val="000513B4"/>
    <w:rsid w:val="00052669"/>
    <w:rsid w:val="00077DC5"/>
    <w:rsid w:val="00085975"/>
    <w:rsid w:val="00085C0B"/>
    <w:rsid w:val="00090B56"/>
    <w:rsid w:val="00094592"/>
    <w:rsid w:val="000965ED"/>
    <w:rsid w:val="000974BE"/>
    <w:rsid w:val="000B6E0D"/>
    <w:rsid w:val="000C7E08"/>
    <w:rsid w:val="000E05AA"/>
    <w:rsid w:val="000F3142"/>
    <w:rsid w:val="000F34A1"/>
    <w:rsid w:val="0010643D"/>
    <w:rsid w:val="00111729"/>
    <w:rsid w:val="00111F9D"/>
    <w:rsid w:val="00116D8B"/>
    <w:rsid w:val="00122604"/>
    <w:rsid w:val="001275D5"/>
    <w:rsid w:val="0013182E"/>
    <w:rsid w:val="001336D7"/>
    <w:rsid w:val="00136837"/>
    <w:rsid w:val="00145CC3"/>
    <w:rsid w:val="001501E4"/>
    <w:rsid w:val="00171908"/>
    <w:rsid w:val="001807FE"/>
    <w:rsid w:val="001874AD"/>
    <w:rsid w:val="001918A0"/>
    <w:rsid w:val="001A6B90"/>
    <w:rsid w:val="001D1F31"/>
    <w:rsid w:val="001F7E8C"/>
    <w:rsid w:val="00226D8F"/>
    <w:rsid w:val="00240084"/>
    <w:rsid w:val="00247E9C"/>
    <w:rsid w:val="00264D94"/>
    <w:rsid w:val="00272AE5"/>
    <w:rsid w:val="00277061"/>
    <w:rsid w:val="00277B53"/>
    <w:rsid w:val="00280C07"/>
    <w:rsid w:val="002875F7"/>
    <w:rsid w:val="002A6EAA"/>
    <w:rsid w:val="002A7688"/>
    <w:rsid w:val="002B0A2F"/>
    <w:rsid w:val="002B1575"/>
    <w:rsid w:val="002C11EC"/>
    <w:rsid w:val="002C2DFB"/>
    <w:rsid w:val="002C55A1"/>
    <w:rsid w:val="002E614F"/>
    <w:rsid w:val="00303B11"/>
    <w:rsid w:val="00307B73"/>
    <w:rsid w:val="00311E27"/>
    <w:rsid w:val="003125FE"/>
    <w:rsid w:val="003349B3"/>
    <w:rsid w:val="003660DC"/>
    <w:rsid w:val="003765C6"/>
    <w:rsid w:val="00384113"/>
    <w:rsid w:val="0039318F"/>
    <w:rsid w:val="003A02EA"/>
    <w:rsid w:val="003A0614"/>
    <w:rsid w:val="003A3F47"/>
    <w:rsid w:val="003B22B9"/>
    <w:rsid w:val="003B458B"/>
    <w:rsid w:val="003B5884"/>
    <w:rsid w:val="0040560E"/>
    <w:rsid w:val="004069B3"/>
    <w:rsid w:val="00416C19"/>
    <w:rsid w:val="00424939"/>
    <w:rsid w:val="00435365"/>
    <w:rsid w:val="00442FB8"/>
    <w:rsid w:val="00452A6F"/>
    <w:rsid w:val="00461F15"/>
    <w:rsid w:val="00471A97"/>
    <w:rsid w:val="00474E53"/>
    <w:rsid w:val="00477167"/>
    <w:rsid w:val="0048186D"/>
    <w:rsid w:val="00484199"/>
    <w:rsid w:val="00484D82"/>
    <w:rsid w:val="00491D97"/>
    <w:rsid w:val="00492C57"/>
    <w:rsid w:val="004A1834"/>
    <w:rsid w:val="004B55E9"/>
    <w:rsid w:val="004D039E"/>
    <w:rsid w:val="004D11D6"/>
    <w:rsid w:val="004F18F3"/>
    <w:rsid w:val="004F40AF"/>
    <w:rsid w:val="005160E3"/>
    <w:rsid w:val="005214F1"/>
    <w:rsid w:val="0052525E"/>
    <w:rsid w:val="00527302"/>
    <w:rsid w:val="00544981"/>
    <w:rsid w:val="0056282B"/>
    <w:rsid w:val="005630A4"/>
    <w:rsid w:val="00565036"/>
    <w:rsid w:val="00571480"/>
    <w:rsid w:val="00572FC3"/>
    <w:rsid w:val="00577B01"/>
    <w:rsid w:val="005825FA"/>
    <w:rsid w:val="005A0323"/>
    <w:rsid w:val="005A5F98"/>
    <w:rsid w:val="005C5FFF"/>
    <w:rsid w:val="005C788C"/>
    <w:rsid w:val="005E5DA1"/>
    <w:rsid w:val="005E6717"/>
    <w:rsid w:val="005F57C1"/>
    <w:rsid w:val="0061128A"/>
    <w:rsid w:val="006135AB"/>
    <w:rsid w:val="00617629"/>
    <w:rsid w:val="0062177B"/>
    <w:rsid w:val="00637D0F"/>
    <w:rsid w:val="00643F5B"/>
    <w:rsid w:val="00646F94"/>
    <w:rsid w:val="0065166B"/>
    <w:rsid w:val="0067455F"/>
    <w:rsid w:val="00691079"/>
    <w:rsid w:val="006947C5"/>
    <w:rsid w:val="006A5878"/>
    <w:rsid w:val="006C2803"/>
    <w:rsid w:val="006C2901"/>
    <w:rsid w:val="006C3805"/>
    <w:rsid w:val="006D500F"/>
    <w:rsid w:val="006E3462"/>
    <w:rsid w:val="007230ED"/>
    <w:rsid w:val="00725497"/>
    <w:rsid w:val="00765F90"/>
    <w:rsid w:val="00770551"/>
    <w:rsid w:val="007763BB"/>
    <w:rsid w:val="0079776F"/>
    <w:rsid w:val="007B54D8"/>
    <w:rsid w:val="007C5832"/>
    <w:rsid w:val="007D141C"/>
    <w:rsid w:val="007D7DEB"/>
    <w:rsid w:val="007E64DA"/>
    <w:rsid w:val="007F6890"/>
    <w:rsid w:val="007F7327"/>
    <w:rsid w:val="00804B1E"/>
    <w:rsid w:val="00805CDC"/>
    <w:rsid w:val="00813031"/>
    <w:rsid w:val="008134E3"/>
    <w:rsid w:val="008259AA"/>
    <w:rsid w:val="00842536"/>
    <w:rsid w:val="00852F72"/>
    <w:rsid w:val="00857D4F"/>
    <w:rsid w:val="0086632D"/>
    <w:rsid w:val="00881D91"/>
    <w:rsid w:val="00897471"/>
    <w:rsid w:val="008A1F3B"/>
    <w:rsid w:val="008B45D3"/>
    <w:rsid w:val="008D63D3"/>
    <w:rsid w:val="008E0928"/>
    <w:rsid w:val="008E738D"/>
    <w:rsid w:val="00912152"/>
    <w:rsid w:val="0091311F"/>
    <w:rsid w:val="0091697B"/>
    <w:rsid w:val="00920CA9"/>
    <w:rsid w:val="009219D8"/>
    <w:rsid w:val="00924A26"/>
    <w:rsid w:val="00935946"/>
    <w:rsid w:val="009430CD"/>
    <w:rsid w:val="00946FA6"/>
    <w:rsid w:val="0094716D"/>
    <w:rsid w:val="00947D91"/>
    <w:rsid w:val="00954D9E"/>
    <w:rsid w:val="0096399F"/>
    <w:rsid w:val="00964FC2"/>
    <w:rsid w:val="00965309"/>
    <w:rsid w:val="00975360"/>
    <w:rsid w:val="00980E1E"/>
    <w:rsid w:val="00981CB1"/>
    <w:rsid w:val="0099503B"/>
    <w:rsid w:val="009B2C94"/>
    <w:rsid w:val="009B7E15"/>
    <w:rsid w:val="009C0046"/>
    <w:rsid w:val="009C4C6F"/>
    <w:rsid w:val="009D22FA"/>
    <w:rsid w:val="009D637D"/>
    <w:rsid w:val="009D73FE"/>
    <w:rsid w:val="009E1719"/>
    <w:rsid w:val="009F661E"/>
    <w:rsid w:val="009F6C11"/>
    <w:rsid w:val="00A01C4E"/>
    <w:rsid w:val="00A06FF0"/>
    <w:rsid w:val="00A07F4A"/>
    <w:rsid w:val="00A140D1"/>
    <w:rsid w:val="00A14C3C"/>
    <w:rsid w:val="00A25FAD"/>
    <w:rsid w:val="00A26A9E"/>
    <w:rsid w:val="00A30FF9"/>
    <w:rsid w:val="00A3227C"/>
    <w:rsid w:val="00A42FB8"/>
    <w:rsid w:val="00A50619"/>
    <w:rsid w:val="00A511B2"/>
    <w:rsid w:val="00A61599"/>
    <w:rsid w:val="00A6336F"/>
    <w:rsid w:val="00AA2AD0"/>
    <w:rsid w:val="00AA5A30"/>
    <w:rsid w:val="00AC1D78"/>
    <w:rsid w:val="00AC2A27"/>
    <w:rsid w:val="00AC538D"/>
    <w:rsid w:val="00AC78BA"/>
    <w:rsid w:val="00AE12CF"/>
    <w:rsid w:val="00AE2BCD"/>
    <w:rsid w:val="00AF6E08"/>
    <w:rsid w:val="00B00671"/>
    <w:rsid w:val="00B059DB"/>
    <w:rsid w:val="00B20472"/>
    <w:rsid w:val="00B2448A"/>
    <w:rsid w:val="00B327FB"/>
    <w:rsid w:val="00B42660"/>
    <w:rsid w:val="00B6001D"/>
    <w:rsid w:val="00B72FD3"/>
    <w:rsid w:val="00B84E9A"/>
    <w:rsid w:val="00B9458F"/>
    <w:rsid w:val="00B94AFF"/>
    <w:rsid w:val="00B96337"/>
    <w:rsid w:val="00BA1921"/>
    <w:rsid w:val="00BB39E3"/>
    <w:rsid w:val="00BB4171"/>
    <w:rsid w:val="00BD55A7"/>
    <w:rsid w:val="00BE130D"/>
    <w:rsid w:val="00BF281C"/>
    <w:rsid w:val="00C001BD"/>
    <w:rsid w:val="00C23D88"/>
    <w:rsid w:val="00C24F9F"/>
    <w:rsid w:val="00C64EED"/>
    <w:rsid w:val="00C662E8"/>
    <w:rsid w:val="00C717D8"/>
    <w:rsid w:val="00C756CA"/>
    <w:rsid w:val="00C77280"/>
    <w:rsid w:val="00C936B7"/>
    <w:rsid w:val="00CD658A"/>
    <w:rsid w:val="00D13F48"/>
    <w:rsid w:val="00D14088"/>
    <w:rsid w:val="00D30E60"/>
    <w:rsid w:val="00D31C57"/>
    <w:rsid w:val="00D3435D"/>
    <w:rsid w:val="00D35DDB"/>
    <w:rsid w:val="00D41787"/>
    <w:rsid w:val="00D6576B"/>
    <w:rsid w:val="00D876DA"/>
    <w:rsid w:val="00DB53AD"/>
    <w:rsid w:val="00DD3C06"/>
    <w:rsid w:val="00DD602C"/>
    <w:rsid w:val="00DE7CDD"/>
    <w:rsid w:val="00E047FA"/>
    <w:rsid w:val="00E132EE"/>
    <w:rsid w:val="00E13B5B"/>
    <w:rsid w:val="00E27D7F"/>
    <w:rsid w:val="00E300B4"/>
    <w:rsid w:val="00E307C6"/>
    <w:rsid w:val="00E40E19"/>
    <w:rsid w:val="00E45242"/>
    <w:rsid w:val="00E6070E"/>
    <w:rsid w:val="00E71663"/>
    <w:rsid w:val="00E90684"/>
    <w:rsid w:val="00EA5B9E"/>
    <w:rsid w:val="00EA79F7"/>
    <w:rsid w:val="00EC162F"/>
    <w:rsid w:val="00EC3C4B"/>
    <w:rsid w:val="00EC455B"/>
    <w:rsid w:val="00EC5787"/>
    <w:rsid w:val="00ED0FE5"/>
    <w:rsid w:val="00ED52B2"/>
    <w:rsid w:val="00EE272F"/>
    <w:rsid w:val="00EF5198"/>
    <w:rsid w:val="00EF7D4E"/>
    <w:rsid w:val="00F17B99"/>
    <w:rsid w:val="00F3039D"/>
    <w:rsid w:val="00F31952"/>
    <w:rsid w:val="00F348C2"/>
    <w:rsid w:val="00F37F75"/>
    <w:rsid w:val="00F45155"/>
    <w:rsid w:val="00F504EF"/>
    <w:rsid w:val="00F7359C"/>
    <w:rsid w:val="00F82E57"/>
    <w:rsid w:val="00FA1634"/>
    <w:rsid w:val="00FA61E7"/>
    <w:rsid w:val="00FB74F4"/>
    <w:rsid w:val="00FD0AE7"/>
    <w:rsid w:val="00FD2569"/>
    <w:rsid w:val="00FE25A0"/>
    <w:rsid w:val="00FE3B17"/>
    <w:rsid w:val="00FE754B"/>
    <w:rsid w:val="00FF5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18DD31"/>
  <w15:docId w15:val="{8CAFBB1A-FC3A-485F-94A1-ACE276F1F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8186D"/>
    <w:rPr>
      <w:rFonts w:ascii="Times New Roman" w:eastAsia="Times New Roman" w:hAnsi="Times New Roman"/>
    </w:rPr>
  </w:style>
  <w:style w:type="paragraph" w:styleId="Nadpis1">
    <w:name w:val="heading 1"/>
    <w:basedOn w:val="Normln"/>
    <w:next w:val="Normln"/>
    <w:link w:val="Nadpis1Char"/>
    <w:uiPriority w:val="9"/>
    <w:qFormat/>
    <w:rsid w:val="00E7166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7166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qFormat/>
    <w:rsid w:val="0048186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81D9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81D91"/>
  </w:style>
  <w:style w:type="paragraph" w:styleId="Zpat">
    <w:name w:val="footer"/>
    <w:basedOn w:val="Normln"/>
    <w:link w:val="ZpatChar"/>
    <w:uiPriority w:val="99"/>
    <w:unhideWhenUsed/>
    <w:rsid w:val="00881D9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81D91"/>
  </w:style>
  <w:style w:type="paragraph" w:styleId="Textbubliny">
    <w:name w:val="Balloon Text"/>
    <w:basedOn w:val="Normln"/>
    <w:link w:val="TextbublinyChar"/>
    <w:uiPriority w:val="99"/>
    <w:semiHidden/>
    <w:unhideWhenUsed/>
    <w:rsid w:val="00881D9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881D91"/>
    <w:rPr>
      <w:rFonts w:ascii="Tahoma" w:hAnsi="Tahoma" w:cs="Tahoma"/>
      <w:sz w:val="16"/>
      <w:szCs w:val="16"/>
    </w:rPr>
  </w:style>
  <w:style w:type="character" w:customStyle="1" w:styleId="Nadpis3Char">
    <w:name w:val="Nadpis 3 Char"/>
    <w:link w:val="Nadpis3"/>
    <w:rsid w:val="0048186D"/>
    <w:rPr>
      <w:rFonts w:ascii="Arial" w:eastAsia="Times New Roman" w:hAnsi="Arial" w:cs="Arial"/>
      <w:b/>
      <w:bCs/>
      <w:sz w:val="26"/>
      <w:szCs w:val="26"/>
    </w:rPr>
  </w:style>
  <w:style w:type="paragraph" w:styleId="Zkladntext">
    <w:name w:val="Body Text"/>
    <w:basedOn w:val="Normln"/>
    <w:link w:val="ZkladntextChar"/>
    <w:rsid w:val="0048186D"/>
    <w:pPr>
      <w:jc w:val="both"/>
    </w:pPr>
    <w:rPr>
      <w:sz w:val="24"/>
    </w:rPr>
  </w:style>
  <w:style w:type="character" w:customStyle="1" w:styleId="ZkladntextChar">
    <w:name w:val="Základní text Char"/>
    <w:link w:val="Zkladntext"/>
    <w:rsid w:val="0048186D"/>
    <w:rPr>
      <w:rFonts w:ascii="Times New Roman" w:eastAsia="Times New Roman" w:hAnsi="Times New Roman"/>
      <w:sz w:val="24"/>
    </w:rPr>
  </w:style>
  <w:style w:type="character" w:customStyle="1" w:styleId="Nadpis1Char">
    <w:name w:val="Nadpis 1 Char"/>
    <w:link w:val="Nadpis1"/>
    <w:uiPriority w:val="9"/>
    <w:rsid w:val="00E7166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semiHidden/>
    <w:rsid w:val="00E71663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extkomente">
    <w:name w:val="annotation text"/>
    <w:basedOn w:val="Normln"/>
    <w:link w:val="TextkomenteChar"/>
    <w:semiHidden/>
    <w:rsid w:val="00E71663"/>
  </w:style>
  <w:style w:type="character" w:customStyle="1" w:styleId="TextkomenteChar">
    <w:name w:val="Text komentáře Char"/>
    <w:link w:val="Textkomente"/>
    <w:semiHidden/>
    <w:rsid w:val="00E71663"/>
    <w:rPr>
      <w:rFonts w:ascii="Times New Roman" w:eastAsia="Times New Roman" w:hAnsi="Times New Roman"/>
    </w:rPr>
  </w:style>
  <w:style w:type="character" w:styleId="Hypertextovodkaz">
    <w:name w:val="Hyperlink"/>
    <w:uiPriority w:val="99"/>
    <w:unhideWhenUsed/>
    <w:rsid w:val="00EC3C4B"/>
    <w:rPr>
      <w:color w:val="0000FF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EE272F"/>
    <w:rPr>
      <w:rFonts w:ascii="Consolas" w:eastAsia="Calibri" w:hAnsi="Consolas"/>
      <w:sz w:val="21"/>
      <w:szCs w:val="21"/>
      <w:lang w:eastAsia="en-US"/>
    </w:rPr>
  </w:style>
  <w:style w:type="character" w:customStyle="1" w:styleId="ProsttextChar">
    <w:name w:val="Prostý text Char"/>
    <w:link w:val="Prosttext"/>
    <w:uiPriority w:val="99"/>
    <w:rsid w:val="00EE272F"/>
    <w:rPr>
      <w:rFonts w:ascii="Consolas" w:hAnsi="Consolas"/>
      <w:sz w:val="21"/>
      <w:szCs w:val="21"/>
      <w:lang w:eastAsia="en-US"/>
    </w:rPr>
  </w:style>
  <w:style w:type="paragraph" w:styleId="Odstavecseseznamem">
    <w:name w:val="List Paragraph"/>
    <w:basedOn w:val="Normln"/>
    <w:uiPriority w:val="34"/>
    <w:qFormat/>
    <w:rsid w:val="0038411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Mkatabulky">
    <w:name w:val="Table Grid"/>
    <w:basedOn w:val="Normlntabulka"/>
    <w:uiPriority w:val="59"/>
    <w:rsid w:val="00A42F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nakapoznpodarou">
    <w:name w:val="footnote reference"/>
    <w:basedOn w:val="Standardnpsmoodstavce"/>
    <w:uiPriority w:val="99"/>
    <w:semiHidden/>
    <w:unhideWhenUsed/>
    <w:rsid w:val="00484D82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492C57"/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492C57"/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paragraph" w:styleId="Bezmezer">
    <w:name w:val="No Spacing"/>
    <w:uiPriority w:val="1"/>
    <w:qFormat/>
    <w:rsid w:val="00492C57"/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12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2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kancel&#225;&#345;\&#353;ablony\&#250;&#345;edn&#237;_color3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163289-92A8-43A4-A35D-218C25ECC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úřední_color3</Template>
  <TotalTime>9</TotalTime>
  <Pages>2</Pages>
  <Words>539</Words>
  <Characters>3185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Vitámvásová</dc:creator>
  <cp:keywords/>
  <dc:description/>
  <cp:lastModifiedBy>Rostislav Novotný</cp:lastModifiedBy>
  <cp:revision>2</cp:revision>
  <cp:lastPrinted>2019-08-29T09:07:00Z</cp:lastPrinted>
  <dcterms:created xsi:type="dcterms:W3CDTF">2026-04-07T11:18:00Z</dcterms:created>
  <dcterms:modified xsi:type="dcterms:W3CDTF">2026-04-07T11:18:00Z</dcterms:modified>
</cp:coreProperties>
</file>